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29" w:rsidRPr="003E1838" w:rsidRDefault="00F817F6" w:rsidP="003E1838">
      <w:pPr>
        <w:pStyle w:val="Ttulo1"/>
        <w:rPr>
          <w:sz w:val="3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8240" behindDoc="0" locked="0" layoutInCell="1" allowOverlap="1" wp14:anchorId="720149C3" wp14:editId="3677BB32">
            <wp:simplePos x="0" y="0"/>
            <wp:positionH relativeFrom="column">
              <wp:posOffset>4438650</wp:posOffset>
            </wp:positionH>
            <wp:positionV relativeFrom="paragraph">
              <wp:posOffset>-708660</wp:posOffset>
            </wp:positionV>
            <wp:extent cx="2628900" cy="3171825"/>
            <wp:effectExtent l="0" t="0" r="0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900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838" w:rsidRPr="003E1838">
        <w:rPr>
          <w:sz w:val="32"/>
        </w:rPr>
        <w:t>Órganos del Sistema Urinario</w:t>
      </w:r>
    </w:p>
    <w:p w:rsidR="003E1838" w:rsidRPr="00DA77DA" w:rsidRDefault="00DA77DA" w:rsidP="00DA77DA">
      <w:pPr>
        <w:pStyle w:val="Prrafodelista"/>
        <w:numPr>
          <w:ilvl w:val="0"/>
          <w:numId w:val="1"/>
        </w:numPr>
        <w:rPr>
          <w:b/>
          <w:sz w:val="22"/>
        </w:rPr>
      </w:pPr>
      <w:r w:rsidRPr="00DA77DA">
        <w:rPr>
          <w:sz w:val="22"/>
        </w:rPr>
        <w:t>Porciones pélvicas de los</w:t>
      </w:r>
      <w:r w:rsidRPr="00DA77DA">
        <w:rPr>
          <w:b/>
          <w:sz w:val="22"/>
        </w:rPr>
        <w:t xml:space="preserve"> uréteres</w:t>
      </w:r>
    </w:p>
    <w:p w:rsidR="00DA77DA" w:rsidRPr="00DA77DA" w:rsidRDefault="00DA77DA" w:rsidP="00DA77DA">
      <w:pPr>
        <w:pStyle w:val="Prrafodelista"/>
        <w:numPr>
          <w:ilvl w:val="0"/>
          <w:numId w:val="1"/>
        </w:numPr>
        <w:rPr>
          <w:b/>
          <w:sz w:val="22"/>
        </w:rPr>
      </w:pPr>
      <w:r w:rsidRPr="00DA77DA">
        <w:rPr>
          <w:b/>
          <w:sz w:val="22"/>
        </w:rPr>
        <w:t>Vejiga Urinaria</w:t>
      </w:r>
    </w:p>
    <w:p w:rsidR="00DA77DA" w:rsidRPr="00DA77DA" w:rsidRDefault="00DA77DA" w:rsidP="00DA77DA">
      <w:pPr>
        <w:pStyle w:val="Prrafodelista"/>
        <w:numPr>
          <w:ilvl w:val="0"/>
          <w:numId w:val="1"/>
        </w:numPr>
        <w:rPr>
          <w:b/>
          <w:sz w:val="22"/>
        </w:rPr>
      </w:pPr>
      <w:r w:rsidRPr="00DA77DA">
        <w:rPr>
          <w:b/>
          <w:sz w:val="22"/>
        </w:rPr>
        <w:t>Uretra.</w:t>
      </w:r>
    </w:p>
    <w:p w:rsidR="00DA77DA" w:rsidRDefault="00DA77DA" w:rsidP="003E1838">
      <w:pPr>
        <w:rPr>
          <w:sz w:val="22"/>
        </w:rPr>
      </w:pPr>
    </w:p>
    <w:p w:rsidR="00DA77DA" w:rsidRPr="003E1838" w:rsidRDefault="00DA77DA" w:rsidP="00DA77DA">
      <w:pPr>
        <w:pStyle w:val="Ttulo2"/>
      </w:pPr>
      <w:r>
        <w:t>Uréteres</w:t>
      </w:r>
    </w:p>
    <w:p w:rsidR="003E1838" w:rsidRPr="00F60715" w:rsidRDefault="007078C8" w:rsidP="00F6071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60715">
        <w:rPr>
          <w:sz w:val="22"/>
        </w:rPr>
        <w:t xml:space="preserve">Tubos musculares de </w:t>
      </w:r>
      <w:r w:rsidRPr="00F60715">
        <w:rPr>
          <w:b/>
          <w:sz w:val="22"/>
        </w:rPr>
        <w:t>25-30cm</w:t>
      </w:r>
      <w:r w:rsidRPr="00F60715">
        <w:rPr>
          <w:sz w:val="22"/>
        </w:rPr>
        <w:t>.</w:t>
      </w:r>
    </w:p>
    <w:p w:rsidR="007078C8" w:rsidRPr="00F60715" w:rsidRDefault="007078C8" w:rsidP="00F60715">
      <w:pPr>
        <w:pStyle w:val="Prrafodelista"/>
        <w:numPr>
          <w:ilvl w:val="0"/>
          <w:numId w:val="3"/>
        </w:numPr>
        <w:ind w:left="360"/>
        <w:rPr>
          <w:b/>
          <w:sz w:val="22"/>
        </w:rPr>
      </w:pPr>
      <w:r w:rsidRPr="00F60715">
        <w:rPr>
          <w:b/>
          <w:sz w:val="22"/>
        </w:rPr>
        <w:t>Retroperitoneales.</w:t>
      </w:r>
    </w:p>
    <w:p w:rsidR="007078C8" w:rsidRPr="00F60715" w:rsidRDefault="007078C8" w:rsidP="00F6071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60715">
        <w:rPr>
          <w:sz w:val="22"/>
        </w:rPr>
        <w:t xml:space="preserve">Cuando cruzan la </w:t>
      </w:r>
      <w:r w:rsidRPr="00F60715">
        <w:rPr>
          <w:b/>
          <w:sz w:val="22"/>
        </w:rPr>
        <w:t>bifurcación de las AIC</w:t>
      </w:r>
      <w:r w:rsidRPr="00F60715">
        <w:rPr>
          <w:sz w:val="22"/>
        </w:rPr>
        <w:t xml:space="preserve"> o el </w:t>
      </w:r>
      <w:r w:rsidRPr="00F60715">
        <w:rPr>
          <w:b/>
          <w:sz w:val="22"/>
        </w:rPr>
        <w:t>inicio de la AIE</w:t>
      </w:r>
      <w:r w:rsidRPr="00F60715">
        <w:rPr>
          <w:sz w:val="22"/>
        </w:rPr>
        <w:t xml:space="preserve">, pasan sobre la </w:t>
      </w:r>
      <w:r w:rsidRPr="00F60715">
        <w:rPr>
          <w:sz w:val="22"/>
          <w:u w:val="single"/>
        </w:rPr>
        <w:t>línea terminal</w:t>
      </w:r>
      <w:r w:rsidRPr="00F60715">
        <w:rPr>
          <w:sz w:val="22"/>
        </w:rPr>
        <w:t xml:space="preserve">, entrando en la </w:t>
      </w:r>
      <w:r w:rsidRPr="00F60715">
        <w:rPr>
          <w:b/>
          <w:sz w:val="22"/>
        </w:rPr>
        <w:t xml:space="preserve">pelvis </w:t>
      </w:r>
      <w:r w:rsidR="00D66037" w:rsidRPr="00F60715">
        <w:rPr>
          <w:b/>
          <w:sz w:val="22"/>
        </w:rPr>
        <w:t>m</w:t>
      </w:r>
      <w:r w:rsidRPr="00F60715">
        <w:rPr>
          <w:b/>
          <w:sz w:val="22"/>
        </w:rPr>
        <w:t>enor</w:t>
      </w:r>
      <w:r w:rsidRPr="00F60715">
        <w:rPr>
          <w:sz w:val="22"/>
        </w:rPr>
        <w:t>.</w:t>
      </w:r>
    </w:p>
    <w:p w:rsidR="00D66037" w:rsidRPr="00F60715" w:rsidRDefault="00D66037" w:rsidP="00F6071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60715">
        <w:rPr>
          <w:sz w:val="22"/>
        </w:rPr>
        <w:t xml:space="preserve">Discurren sobre las </w:t>
      </w:r>
      <w:r w:rsidRPr="00F60715">
        <w:rPr>
          <w:sz w:val="22"/>
          <w:u w:val="single"/>
        </w:rPr>
        <w:t>paredes laterales de la pelvis</w:t>
      </w:r>
      <w:r w:rsidRPr="00F60715">
        <w:rPr>
          <w:sz w:val="22"/>
        </w:rPr>
        <w:t xml:space="preserve">, paralelos al borde anterior de la </w:t>
      </w:r>
      <w:r w:rsidRPr="00F60715">
        <w:rPr>
          <w:b/>
          <w:sz w:val="22"/>
        </w:rPr>
        <w:t>escotadura ciática mayor</w:t>
      </w:r>
      <w:r w:rsidRPr="00F60715">
        <w:rPr>
          <w:sz w:val="22"/>
        </w:rPr>
        <w:t xml:space="preserve">, entre el </w:t>
      </w:r>
      <w:r w:rsidRPr="00F60715">
        <w:rPr>
          <w:sz w:val="22"/>
          <w:u w:val="single"/>
        </w:rPr>
        <w:t>peritoneo parietal pélvico y las AII</w:t>
      </w:r>
      <w:r w:rsidRPr="00F60715">
        <w:rPr>
          <w:sz w:val="22"/>
        </w:rPr>
        <w:t>.</w:t>
      </w:r>
    </w:p>
    <w:p w:rsidR="00D66037" w:rsidRPr="00F60715" w:rsidRDefault="00F817F6" w:rsidP="00F60715">
      <w:pPr>
        <w:pStyle w:val="Prrafodelista"/>
        <w:numPr>
          <w:ilvl w:val="0"/>
          <w:numId w:val="3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59264" behindDoc="0" locked="0" layoutInCell="1" allowOverlap="1" wp14:anchorId="3E01FDB0" wp14:editId="6D6E20FA">
            <wp:simplePos x="0" y="0"/>
            <wp:positionH relativeFrom="column">
              <wp:posOffset>4438650</wp:posOffset>
            </wp:positionH>
            <wp:positionV relativeFrom="paragraph">
              <wp:posOffset>250825</wp:posOffset>
            </wp:positionV>
            <wp:extent cx="2724150" cy="3133725"/>
            <wp:effectExtent l="0" t="0" r="0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24150" cy="3133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037" w:rsidRPr="00F60715">
        <w:rPr>
          <w:sz w:val="22"/>
        </w:rPr>
        <w:t xml:space="preserve">Frente a la </w:t>
      </w:r>
      <w:r w:rsidR="00D66037" w:rsidRPr="00F60715">
        <w:rPr>
          <w:b/>
          <w:sz w:val="22"/>
        </w:rPr>
        <w:t>Espina Ciática</w:t>
      </w:r>
      <w:r w:rsidR="00D66037" w:rsidRPr="00F60715">
        <w:rPr>
          <w:sz w:val="22"/>
        </w:rPr>
        <w:t xml:space="preserve"> se incurvan anteromedialmente, superiores al elevador del ano, penetrando la vejiga.</w:t>
      </w:r>
    </w:p>
    <w:p w:rsidR="00F221EC" w:rsidRDefault="00F221EC" w:rsidP="003E1838">
      <w:pPr>
        <w:rPr>
          <w:sz w:val="22"/>
        </w:rPr>
      </w:pPr>
    </w:p>
    <w:p w:rsidR="00F221EC" w:rsidRPr="00F60715" w:rsidRDefault="00F221EC" w:rsidP="00F6071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1C2B1E">
        <w:rPr>
          <w:b/>
          <w:sz w:val="22"/>
        </w:rPr>
        <w:t>Los extremos terminales</w:t>
      </w:r>
      <w:r w:rsidRPr="00F60715">
        <w:rPr>
          <w:sz w:val="22"/>
        </w:rPr>
        <w:t xml:space="preserve"> de los uréteres están rodeados por el </w:t>
      </w:r>
      <w:r w:rsidRPr="001C2B1E">
        <w:rPr>
          <w:b/>
          <w:sz w:val="22"/>
        </w:rPr>
        <w:t>plexo venoso vesical</w:t>
      </w:r>
    </w:p>
    <w:p w:rsidR="00F221EC" w:rsidRPr="00F60715" w:rsidRDefault="00F221EC" w:rsidP="00F6071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60715">
        <w:rPr>
          <w:sz w:val="22"/>
        </w:rPr>
        <w:t xml:space="preserve">Los uréteres entran en la </w:t>
      </w:r>
      <w:r w:rsidRPr="001C2B1E">
        <w:rPr>
          <w:sz w:val="22"/>
          <w:u w:val="single"/>
        </w:rPr>
        <w:t>superficie externa</w:t>
      </w:r>
      <w:r w:rsidRPr="00F60715">
        <w:rPr>
          <w:sz w:val="22"/>
        </w:rPr>
        <w:t xml:space="preserve"> de la vejiga separados </w:t>
      </w:r>
      <w:r w:rsidRPr="001C2B1E">
        <w:rPr>
          <w:b/>
          <w:sz w:val="22"/>
        </w:rPr>
        <w:t>5cm</w:t>
      </w:r>
      <w:r w:rsidRPr="00F60715">
        <w:rPr>
          <w:sz w:val="22"/>
        </w:rPr>
        <w:t>.</w:t>
      </w:r>
    </w:p>
    <w:p w:rsidR="00F221EC" w:rsidRPr="00F60715" w:rsidRDefault="00F221EC" w:rsidP="00F6071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60715">
        <w:rPr>
          <w:sz w:val="22"/>
        </w:rPr>
        <w:t xml:space="preserve">Sus aberturas internas de los uréteres en la </w:t>
      </w:r>
      <w:r w:rsidRPr="001C2B1E">
        <w:rPr>
          <w:sz w:val="22"/>
          <w:u w:val="single"/>
        </w:rPr>
        <w:t>luz de la vejiga</w:t>
      </w:r>
      <w:r w:rsidRPr="00F60715">
        <w:rPr>
          <w:sz w:val="22"/>
        </w:rPr>
        <w:t xml:space="preserve"> están separados solo </w:t>
      </w:r>
      <w:r w:rsidRPr="001C2B1E">
        <w:rPr>
          <w:b/>
          <w:sz w:val="22"/>
        </w:rPr>
        <w:t>2.5cm</w:t>
      </w:r>
      <w:r w:rsidRPr="00F60715">
        <w:rPr>
          <w:sz w:val="22"/>
        </w:rPr>
        <w:t xml:space="preserve"> </w:t>
      </w:r>
    </w:p>
    <w:p w:rsidR="003E1838" w:rsidRPr="00F60715" w:rsidRDefault="00F221EC" w:rsidP="00F6071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60715">
        <w:rPr>
          <w:sz w:val="22"/>
        </w:rPr>
        <w:t xml:space="preserve">Cada </w:t>
      </w:r>
      <w:r w:rsidRPr="001C2B1E">
        <w:rPr>
          <w:b/>
          <w:sz w:val="22"/>
        </w:rPr>
        <w:t>12-20 segundos</w:t>
      </w:r>
      <w:r w:rsidRPr="00F60715">
        <w:rPr>
          <w:sz w:val="22"/>
        </w:rPr>
        <w:t xml:space="preserve"> transportan gotas de orina</w:t>
      </w:r>
    </w:p>
    <w:p w:rsidR="003E1838" w:rsidRPr="00F60715" w:rsidRDefault="00F221EC" w:rsidP="00F6071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60715">
        <w:rPr>
          <w:sz w:val="22"/>
        </w:rPr>
        <w:t xml:space="preserve">En el </w:t>
      </w:r>
      <w:r w:rsidRPr="001C2B1E">
        <w:rPr>
          <w:sz w:val="22"/>
          <w:u w:val="single"/>
        </w:rPr>
        <w:t>hombre</w:t>
      </w:r>
      <w:r w:rsidRPr="00F60715">
        <w:rPr>
          <w:sz w:val="22"/>
        </w:rPr>
        <w:t xml:space="preserve">, la </w:t>
      </w:r>
      <w:r w:rsidRPr="001C2B1E">
        <w:rPr>
          <w:b/>
          <w:sz w:val="22"/>
        </w:rPr>
        <w:t>única</w:t>
      </w:r>
      <w:r w:rsidRPr="00F60715">
        <w:rPr>
          <w:sz w:val="22"/>
        </w:rPr>
        <w:t xml:space="preserve"> estructura entre el uréter y el peritoneo es el </w:t>
      </w:r>
      <w:r w:rsidRPr="001C2B1E">
        <w:rPr>
          <w:b/>
          <w:sz w:val="22"/>
        </w:rPr>
        <w:t>conducto deferente</w:t>
      </w:r>
      <w:r w:rsidRPr="00F60715">
        <w:rPr>
          <w:sz w:val="22"/>
        </w:rPr>
        <w:t>.</w:t>
      </w:r>
    </w:p>
    <w:p w:rsidR="00F221EC" w:rsidRPr="00F60715" w:rsidRDefault="00F221EC" w:rsidP="00F6071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60715">
        <w:rPr>
          <w:sz w:val="22"/>
        </w:rPr>
        <w:t xml:space="preserve">En la </w:t>
      </w:r>
      <w:r w:rsidRPr="001C2B1E">
        <w:rPr>
          <w:sz w:val="22"/>
          <w:u w:val="single"/>
        </w:rPr>
        <w:t>mujer</w:t>
      </w:r>
      <w:r w:rsidRPr="00F60715">
        <w:rPr>
          <w:sz w:val="22"/>
        </w:rPr>
        <w:t xml:space="preserve">, el uréter pasa </w:t>
      </w:r>
      <w:r w:rsidRPr="001C2B1E">
        <w:rPr>
          <w:b/>
          <w:sz w:val="22"/>
        </w:rPr>
        <w:t>medial</w:t>
      </w:r>
      <w:r w:rsidRPr="00F60715">
        <w:rPr>
          <w:sz w:val="22"/>
        </w:rPr>
        <w:t xml:space="preserve"> al </w:t>
      </w:r>
      <w:r w:rsidR="001C2B1E">
        <w:rPr>
          <w:sz w:val="22"/>
        </w:rPr>
        <w:t>o</w:t>
      </w:r>
      <w:r w:rsidRPr="00F60715">
        <w:rPr>
          <w:sz w:val="22"/>
        </w:rPr>
        <w:t xml:space="preserve">rigen de la </w:t>
      </w:r>
      <w:r w:rsidRPr="001C2B1E">
        <w:rPr>
          <w:b/>
          <w:sz w:val="22"/>
        </w:rPr>
        <w:t>arteria uterina</w:t>
      </w:r>
      <w:r w:rsidRPr="00F60715">
        <w:rPr>
          <w:sz w:val="22"/>
        </w:rPr>
        <w:t xml:space="preserve"> hasta el nivel de la </w:t>
      </w:r>
      <w:r w:rsidRPr="001C2B1E">
        <w:rPr>
          <w:sz w:val="22"/>
          <w:u w:val="single"/>
        </w:rPr>
        <w:t>espina ciática</w:t>
      </w:r>
      <w:r w:rsidRPr="00F60715">
        <w:rPr>
          <w:sz w:val="22"/>
        </w:rPr>
        <w:t>, donde la arteria uterina pasa superiormente.</w:t>
      </w:r>
    </w:p>
    <w:p w:rsidR="003E1838" w:rsidRPr="003E1838" w:rsidRDefault="003E1838" w:rsidP="003E1838">
      <w:pPr>
        <w:rPr>
          <w:sz w:val="22"/>
        </w:rPr>
      </w:pPr>
    </w:p>
    <w:p w:rsidR="003E1838" w:rsidRDefault="007470A4" w:rsidP="006227B9">
      <w:pPr>
        <w:pStyle w:val="Ttulo3"/>
      </w:pPr>
      <w:r>
        <w:t>Irrigación Arteria</w:t>
      </w:r>
      <w:r w:rsidR="00081603">
        <w:t xml:space="preserve"> de los uréteres</w:t>
      </w:r>
    </w:p>
    <w:p w:rsidR="007470A4" w:rsidRPr="00F60715" w:rsidRDefault="007470A4" w:rsidP="00F6071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60715">
        <w:rPr>
          <w:sz w:val="22"/>
        </w:rPr>
        <w:t xml:space="preserve">Ramas ureterales de las </w:t>
      </w:r>
      <w:r w:rsidRPr="00F60715">
        <w:rPr>
          <w:b/>
          <w:sz w:val="22"/>
        </w:rPr>
        <w:t>AIC, AII y arteria ovárica</w:t>
      </w:r>
      <w:r w:rsidRPr="00F60715">
        <w:rPr>
          <w:sz w:val="22"/>
        </w:rPr>
        <w:t>.</w:t>
      </w:r>
      <w:r w:rsidR="00F817F6" w:rsidRPr="00F817F6">
        <w:rPr>
          <w:noProof/>
          <w:lang w:val="es-GT" w:eastAsia="es-GT"/>
        </w:rPr>
        <w:t xml:space="preserve"> </w:t>
      </w:r>
    </w:p>
    <w:p w:rsidR="007470A4" w:rsidRPr="00F60715" w:rsidRDefault="007470A4" w:rsidP="00F6071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60715">
        <w:rPr>
          <w:sz w:val="22"/>
        </w:rPr>
        <w:t xml:space="preserve">Ramas de </w:t>
      </w:r>
      <w:r w:rsidRPr="00F60715">
        <w:rPr>
          <w:b/>
          <w:sz w:val="22"/>
        </w:rPr>
        <w:t>arteria uterina</w:t>
      </w:r>
      <w:r w:rsidRPr="00F60715">
        <w:rPr>
          <w:sz w:val="22"/>
        </w:rPr>
        <w:t xml:space="preserve">, en la mujer </w:t>
      </w:r>
    </w:p>
    <w:p w:rsidR="007470A4" w:rsidRPr="00F60715" w:rsidRDefault="007470A4" w:rsidP="00F6071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60715">
        <w:rPr>
          <w:sz w:val="22"/>
        </w:rPr>
        <w:t xml:space="preserve">Ramas de </w:t>
      </w:r>
      <w:r w:rsidRPr="00F60715">
        <w:rPr>
          <w:b/>
          <w:sz w:val="22"/>
        </w:rPr>
        <w:t>arteria vesical inferior</w:t>
      </w:r>
      <w:r w:rsidRPr="00F60715">
        <w:rPr>
          <w:sz w:val="22"/>
        </w:rPr>
        <w:t>, en el hombre</w:t>
      </w:r>
    </w:p>
    <w:p w:rsidR="007470A4" w:rsidRPr="003E1838" w:rsidRDefault="00F817F6" w:rsidP="003E1838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0288" behindDoc="0" locked="0" layoutInCell="1" allowOverlap="1" wp14:anchorId="6EA5E17A" wp14:editId="6CC7F9C2">
            <wp:simplePos x="0" y="0"/>
            <wp:positionH relativeFrom="column">
              <wp:posOffset>4505325</wp:posOffset>
            </wp:positionH>
            <wp:positionV relativeFrom="paragraph">
              <wp:posOffset>89535</wp:posOffset>
            </wp:positionV>
            <wp:extent cx="2628900" cy="337185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8900" cy="337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838" w:rsidRDefault="006227B9" w:rsidP="006227B9">
      <w:pPr>
        <w:pStyle w:val="Ttulo3"/>
      </w:pPr>
      <w:r>
        <w:t>Drenaje Venoso</w:t>
      </w:r>
      <w:r w:rsidR="00081603">
        <w:t xml:space="preserve"> de los uréteres</w:t>
      </w:r>
    </w:p>
    <w:p w:rsidR="006227B9" w:rsidRPr="00F60715" w:rsidRDefault="006227B9" w:rsidP="00F6071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60715">
        <w:rPr>
          <w:sz w:val="22"/>
          <w:u w:val="single"/>
        </w:rPr>
        <w:t>Acompaña a las arterias,</w:t>
      </w:r>
      <w:r w:rsidRPr="00F60715">
        <w:rPr>
          <w:sz w:val="22"/>
        </w:rPr>
        <w:t xml:space="preserve"> desemboca en venas con los mismos nombres que las arterias.</w:t>
      </w:r>
    </w:p>
    <w:p w:rsidR="006227B9" w:rsidRDefault="006227B9" w:rsidP="00F60715">
      <w:pPr>
        <w:rPr>
          <w:sz w:val="22"/>
        </w:rPr>
      </w:pPr>
    </w:p>
    <w:p w:rsidR="006227B9" w:rsidRDefault="006227B9" w:rsidP="006227B9">
      <w:pPr>
        <w:pStyle w:val="Ttulo3"/>
      </w:pPr>
      <w:r>
        <w:t>Linfático</w:t>
      </w:r>
      <w:r w:rsidR="00081603">
        <w:t xml:space="preserve"> de los uréteres</w:t>
      </w:r>
    </w:p>
    <w:p w:rsidR="006227B9" w:rsidRPr="00F60715" w:rsidRDefault="006227B9" w:rsidP="00F60715">
      <w:pPr>
        <w:pStyle w:val="Prrafodelista"/>
        <w:numPr>
          <w:ilvl w:val="0"/>
          <w:numId w:val="3"/>
        </w:numPr>
        <w:ind w:left="360"/>
        <w:rPr>
          <w:sz w:val="22"/>
        </w:rPr>
      </w:pPr>
      <w:r w:rsidRPr="00F60715">
        <w:rPr>
          <w:sz w:val="22"/>
        </w:rPr>
        <w:t xml:space="preserve">Los nódulos linfáticos </w:t>
      </w:r>
      <w:r w:rsidRPr="00F60715">
        <w:rPr>
          <w:b/>
          <w:sz w:val="22"/>
        </w:rPr>
        <w:t>Ilíacos Comunes e internos</w:t>
      </w:r>
      <w:r w:rsidRPr="00F60715">
        <w:rPr>
          <w:sz w:val="22"/>
        </w:rPr>
        <w:t>.</w:t>
      </w:r>
    </w:p>
    <w:p w:rsidR="003E1838" w:rsidRDefault="003E1838" w:rsidP="003E1838">
      <w:pPr>
        <w:rPr>
          <w:sz w:val="22"/>
        </w:rPr>
      </w:pPr>
    </w:p>
    <w:p w:rsidR="006227B9" w:rsidRDefault="006227B9" w:rsidP="00F60715">
      <w:pPr>
        <w:pStyle w:val="Ttulo3"/>
      </w:pPr>
      <w:r>
        <w:t>Inervación</w:t>
      </w:r>
      <w:r w:rsidR="00081603">
        <w:t xml:space="preserve"> de los uréteres</w:t>
      </w:r>
    </w:p>
    <w:p w:rsidR="006227B9" w:rsidRPr="00F60715" w:rsidRDefault="006227B9" w:rsidP="00F60715">
      <w:pPr>
        <w:pStyle w:val="Prrafodelista"/>
        <w:numPr>
          <w:ilvl w:val="0"/>
          <w:numId w:val="2"/>
        </w:numPr>
        <w:rPr>
          <w:sz w:val="22"/>
        </w:rPr>
      </w:pPr>
      <w:r w:rsidRPr="00F60715">
        <w:rPr>
          <w:sz w:val="22"/>
        </w:rPr>
        <w:t xml:space="preserve">Derivan de los </w:t>
      </w:r>
      <w:r w:rsidRPr="00BC5DC8">
        <w:rPr>
          <w:sz w:val="22"/>
          <w:u w:val="single"/>
        </w:rPr>
        <w:t>plexos autónomos renal, aórtico, hipogástricos superior e inferior</w:t>
      </w:r>
      <w:r w:rsidRPr="00F60715">
        <w:rPr>
          <w:sz w:val="22"/>
        </w:rPr>
        <w:t>.</w:t>
      </w:r>
    </w:p>
    <w:p w:rsidR="006227B9" w:rsidRPr="00F60715" w:rsidRDefault="006227B9" w:rsidP="00F60715">
      <w:pPr>
        <w:pStyle w:val="Prrafodelista"/>
        <w:numPr>
          <w:ilvl w:val="0"/>
          <w:numId w:val="2"/>
        </w:numPr>
        <w:rPr>
          <w:sz w:val="22"/>
        </w:rPr>
      </w:pPr>
      <w:r w:rsidRPr="00F60715">
        <w:rPr>
          <w:sz w:val="22"/>
        </w:rPr>
        <w:t xml:space="preserve">Están situados </w:t>
      </w:r>
      <w:r w:rsidRPr="00BC5DC8">
        <w:rPr>
          <w:b/>
          <w:sz w:val="22"/>
        </w:rPr>
        <w:t>por encima de la línea de dolor de la pelvis</w:t>
      </w:r>
      <w:r w:rsidRPr="00F60715">
        <w:rPr>
          <w:sz w:val="22"/>
        </w:rPr>
        <w:t xml:space="preserve"> por lo que sus </w:t>
      </w:r>
      <w:r w:rsidRPr="00BC5DC8">
        <w:rPr>
          <w:sz w:val="22"/>
          <w:u w:val="single"/>
        </w:rPr>
        <w:t>fibras aferentes</w:t>
      </w:r>
      <w:r w:rsidRPr="00F60715">
        <w:rPr>
          <w:sz w:val="22"/>
        </w:rPr>
        <w:t xml:space="preserve"> viajan en </w:t>
      </w:r>
      <w:r w:rsidRPr="00BC5DC8">
        <w:rPr>
          <w:b/>
          <w:sz w:val="22"/>
        </w:rPr>
        <w:t>fibras SP</w:t>
      </w:r>
      <w:r w:rsidRPr="00F60715">
        <w:rPr>
          <w:sz w:val="22"/>
        </w:rPr>
        <w:t xml:space="preserve"> para alcanzar los ganglios</w:t>
      </w:r>
      <w:r w:rsidR="00F60715" w:rsidRPr="00F60715">
        <w:rPr>
          <w:sz w:val="22"/>
        </w:rPr>
        <w:t xml:space="preserve"> </w:t>
      </w:r>
      <w:r w:rsidR="00F60715" w:rsidRPr="00BC5DC8">
        <w:rPr>
          <w:b/>
          <w:sz w:val="22"/>
        </w:rPr>
        <w:t>T11-L2</w:t>
      </w:r>
      <w:r w:rsidR="00F60715" w:rsidRPr="00F60715">
        <w:rPr>
          <w:sz w:val="22"/>
        </w:rPr>
        <w:t>.</w:t>
      </w:r>
    </w:p>
    <w:p w:rsidR="00F60715" w:rsidRPr="00F60715" w:rsidRDefault="00F60715" w:rsidP="00F60715">
      <w:pPr>
        <w:pStyle w:val="Prrafodelista"/>
        <w:numPr>
          <w:ilvl w:val="0"/>
          <w:numId w:val="2"/>
        </w:numPr>
        <w:rPr>
          <w:sz w:val="22"/>
        </w:rPr>
      </w:pPr>
      <w:r w:rsidRPr="00BC5DC8">
        <w:rPr>
          <w:b/>
          <w:sz w:val="22"/>
        </w:rPr>
        <w:t>El dolor ureteral</w:t>
      </w:r>
      <w:r w:rsidRPr="00F60715">
        <w:rPr>
          <w:sz w:val="22"/>
        </w:rPr>
        <w:t xml:space="preserve"> se refiere al cuadrante inferior homolateral del abdomen en la región de la ingle.</w:t>
      </w:r>
    </w:p>
    <w:p w:rsidR="003E1838" w:rsidRPr="003E1838" w:rsidRDefault="003E1838" w:rsidP="003E1838">
      <w:pPr>
        <w:rPr>
          <w:sz w:val="22"/>
        </w:rPr>
      </w:pPr>
    </w:p>
    <w:p w:rsidR="003E1838" w:rsidRPr="003E1838" w:rsidRDefault="00F60715" w:rsidP="00F60715">
      <w:pPr>
        <w:pStyle w:val="Ttulo2"/>
      </w:pPr>
      <w:r>
        <w:lastRenderedPageBreak/>
        <w:t>Vejiga Urinaria</w:t>
      </w:r>
    </w:p>
    <w:p w:rsidR="003E1838" w:rsidRPr="00A1560D" w:rsidRDefault="00F817F6" w:rsidP="00A1560D">
      <w:pPr>
        <w:pStyle w:val="Prrafodelista"/>
        <w:numPr>
          <w:ilvl w:val="0"/>
          <w:numId w:val="4"/>
        </w:num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1312" behindDoc="0" locked="0" layoutInCell="1" allowOverlap="1" wp14:anchorId="558579CE" wp14:editId="7C9EB491">
            <wp:simplePos x="0" y="0"/>
            <wp:positionH relativeFrom="column">
              <wp:posOffset>2038350</wp:posOffset>
            </wp:positionH>
            <wp:positionV relativeFrom="paragraph">
              <wp:posOffset>83185</wp:posOffset>
            </wp:positionV>
            <wp:extent cx="5181600" cy="3371850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81600" cy="337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6D7" w:rsidRPr="00A1560D">
        <w:rPr>
          <w:sz w:val="22"/>
        </w:rPr>
        <w:t xml:space="preserve">Se caracteriza por </w:t>
      </w:r>
      <w:r w:rsidR="00E636D7" w:rsidRPr="00BC5DC8">
        <w:rPr>
          <w:b/>
          <w:sz w:val="22"/>
          <w:u w:val="single"/>
        </w:rPr>
        <w:t>su distensibilidad</w:t>
      </w:r>
    </w:p>
    <w:p w:rsidR="00E636D7" w:rsidRPr="00A1560D" w:rsidRDefault="00F817F6" w:rsidP="00A1560D">
      <w:pPr>
        <w:pStyle w:val="Prrafodelista"/>
        <w:numPr>
          <w:ilvl w:val="0"/>
          <w:numId w:val="4"/>
        </w:numPr>
        <w:rPr>
          <w:sz w:val="22"/>
        </w:rPr>
      </w:pPr>
      <w:r w:rsidRPr="00F817F6">
        <w:rPr>
          <w:sz w:val="22"/>
        </w:rPr>
        <w:t>Se encuentra e</w:t>
      </w:r>
      <w:r w:rsidR="00E636D7" w:rsidRPr="00F817F6">
        <w:rPr>
          <w:sz w:val="22"/>
        </w:rPr>
        <w:t>n</w:t>
      </w:r>
      <w:r w:rsidR="00E636D7" w:rsidRPr="00BC5DC8">
        <w:rPr>
          <w:b/>
          <w:sz w:val="22"/>
        </w:rPr>
        <w:t xml:space="preserve"> </w:t>
      </w:r>
      <w:r w:rsidR="00E636D7" w:rsidRPr="00F817F6">
        <w:rPr>
          <w:sz w:val="22"/>
        </w:rPr>
        <w:t>la</w:t>
      </w:r>
      <w:r w:rsidR="00E636D7" w:rsidRPr="00BC5DC8">
        <w:rPr>
          <w:b/>
          <w:sz w:val="22"/>
        </w:rPr>
        <w:t xml:space="preserve"> pelvis menor</w:t>
      </w:r>
      <w:r w:rsidR="00E636D7" w:rsidRPr="00A1560D">
        <w:rPr>
          <w:sz w:val="22"/>
        </w:rPr>
        <w:t xml:space="preserve"> cuando está vacía, posterior y ligeramente superior a ambos </w:t>
      </w:r>
      <w:r w:rsidR="00E636D7" w:rsidRPr="00BC5DC8">
        <w:rPr>
          <w:b/>
          <w:sz w:val="22"/>
        </w:rPr>
        <w:t>pubis</w:t>
      </w:r>
      <w:r w:rsidR="00E636D7" w:rsidRPr="00A1560D">
        <w:rPr>
          <w:sz w:val="22"/>
        </w:rPr>
        <w:t>.</w:t>
      </w:r>
    </w:p>
    <w:p w:rsidR="00E636D7" w:rsidRPr="00A1560D" w:rsidRDefault="0095713A" w:rsidP="00A1560D">
      <w:pPr>
        <w:pStyle w:val="Prrafodelista"/>
        <w:numPr>
          <w:ilvl w:val="0"/>
          <w:numId w:val="4"/>
        </w:numPr>
        <w:rPr>
          <w:sz w:val="22"/>
        </w:rPr>
      </w:pPr>
      <w:r w:rsidRPr="00A1560D">
        <w:rPr>
          <w:sz w:val="22"/>
        </w:rPr>
        <w:t xml:space="preserve">Separada de  los pubis por el </w:t>
      </w:r>
      <w:r w:rsidRPr="00BC5DC8">
        <w:rPr>
          <w:b/>
          <w:sz w:val="22"/>
        </w:rPr>
        <w:t>espacio potencial retropúbico</w:t>
      </w:r>
    </w:p>
    <w:p w:rsidR="00276D72" w:rsidRPr="00A1560D" w:rsidRDefault="00276D72" w:rsidP="00A1560D">
      <w:pPr>
        <w:pStyle w:val="Prrafodelista"/>
        <w:numPr>
          <w:ilvl w:val="0"/>
          <w:numId w:val="4"/>
        </w:numPr>
        <w:rPr>
          <w:sz w:val="22"/>
        </w:rPr>
      </w:pPr>
      <w:r w:rsidRPr="00BC5DC8">
        <w:rPr>
          <w:b/>
          <w:sz w:val="22"/>
        </w:rPr>
        <w:t>Inferior al peritoneo</w:t>
      </w:r>
      <w:r w:rsidRPr="00A1560D">
        <w:rPr>
          <w:sz w:val="22"/>
        </w:rPr>
        <w:t xml:space="preserve">, descansa sobre los </w:t>
      </w:r>
      <w:r w:rsidRPr="00BC5DC8">
        <w:rPr>
          <w:b/>
          <w:sz w:val="22"/>
        </w:rPr>
        <w:t>huesos púbicos y la sínfisis del pubis</w:t>
      </w:r>
      <w:r w:rsidRPr="00A1560D">
        <w:rPr>
          <w:sz w:val="22"/>
        </w:rPr>
        <w:t xml:space="preserve"> anteriormente y la </w:t>
      </w:r>
      <w:r w:rsidRPr="00BC5DC8">
        <w:rPr>
          <w:b/>
          <w:sz w:val="22"/>
        </w:rPr>
        <w:t>próstata</w:t>
      </w:r>
      <w:r w:rsidRPr="00A1560D">
        <w:rPr>
          <w:sz w:val="22"/>
        </w:rPr>
        <w:t xml:space="preserve"> o </w:t>
      </w:r>
      <w:r w:rsidRPr="00BC5DC8">
        <w:rPr>
          <w:b/>
          <w:sz w:val="22"/>
        </w:rPr>
        <w:t>pared anterior de la vagina</w:t>
      </w:r>
      <w:r w:rsidRPr="00A1560D">
        <w:rPr>
          <w:sz w:val="22"/>
        </w:rPr>
        <w:t xml:space="preserve"> posteriormente.</w:t>
      </w:r>
    </w:p>
    <w:p w:rsidR="00276D72" w:rsidRPr="00A1560D" w:rsidRDefault="00276D72" w:rsidP="00A1560D">
      <w:pPr>
        <w:pStyle w:val="Prrafodelista"/>
        <w:numPr>
          <w:ilvl w:val="0"/>
          <w:numId w:val="4"/>
        </w:numPr>
        <w:rPr>
          <w:sz w:val="22"/>
        </w:rPr>
      </w:pPr>
      <w:r w:rsidRPr="00BC5DC8">
        <w:rPr>
          <w:b/>
          <w:sz w:val="22"/>
          <w:u w:val="single"/>
        </w:rPr>
        <w:t>Excepto el cuello</w:t>
      </w:r>
      <w:r w:rsidRPr="00A1560D">
        <w:rPr>
          <w:sz w:val="22"/>
        </w:rPr>
        <w:t xml:space="preserve">, está </w:t>
      </w:r>
      <w:r w:rsidRPr="00BC5DC8">
        <w:rPr>
          <w:sz w:val="22"/>
          <w:u w:val="single"/>
        </w:rPr>
        <w:t>sujeta firmemente</w:t>
      </w:r>
      <w:r w:rsidRPr="00A1560D">
        <w:rPr>
          <w:sz w:val="22"/>
        </w:rPr>
        <w:t xml:space="preserve"> por </w:t>
      </w:r>
      <w:r w:rsidRPr="00BC5DC8">
        <w:rPr>
          <w:sz w:val="22"/>
          <w:u w:val="single"/>
        </w:rPr>
        <w:t>ligamentos laterales de la vejiga</w:t>
      </w:r>
      <w:r w:rsidRPr="00A1560D">
        <w:rPr>
          <w:sz w:val="22"/>
        </w:rPr>
        <w:t xml:space="preserve"> al </w:t>
      </w:r>
      <w:r w:rsidRPr="00BC5DC8">
        <w:rPr>
          <w:b/>
          <w:sz w:val="22"/>
        </w:rPr>
        <w:t>arco tendinoso</w:t>
      </w:r>
      <w:r w:rsidRPr="00A1560D">
        <w:rPr>
          <w:sz w:val="22"/>
        </w:rPr>
        <w:t xml:space="preserve"> de la fascia pélvica, en especial el </w:t>
      </w:r>
      <w:r w:rsidRPr="00BC5DC8">
        <w:rPr>
          <w:b/>
          <w:sz w:val="22"/>
        </w:rPr>
        <w:t>ligamento puboprostático (hombre) o pubovesical (mujer)</w:t>
      </w:r>
    </w:p>
    <w:p w:rsidR="00A1560D" w:rsidRDefault="00A1560D" w:rsidP="00A1560D">
      <w:pPr>
        <w:pStyle w:val="Prrafodelista"/>
        <w:numPr>
          <w:ilvl w:val="0"/>
          <w:numId w:val="4"/>
        </w:numPr>
        <w:rPr>
          <w:sz w:val="22"/>
        </w:rPr>
      </w:pPr>
      <w:r w:rsidRPr="00A1560D">
        <w:rPr>
          <w:b/>
          <w:sz w:val="22"/>
        </w:rPr>
        <w:t>Paracolpio</w:t>
      </w:r>
      <w:r w:rsidRPr="00A1560D">
        <w:rPr>
          <w:sz w:val="22"/>
        </w:rPr>
        <w:t>: Inserción lateral de la vagina al arco tendinoso de la fascia pélvica, factor indirecto en el sostén de la vejiga urinaria.</w:t>
      </w:r>
    </w:p>
    <w:p w:rsidR="00A1560D" w:rsidRDefault="00A1560D" w:rsidP="00A1560D">
      <w:pPr>
        <w:pStyle w:val="Prrafodelista"/>
        <w:numPr>
          <w:ilvl w:val="0"/>
          <w:numId w:val="4"/>
        </w:numPr>
        <w:rPr>
          <w:sz w:val="22"/>
        </w:rPr>
      </w:pPr>
      <w:r>
        <w:rPr>
          <w:b/>
          <w:sz w:val="22"/>
        </w:rPr>
        <w:t>En lactantes y niños</w:t>
      </w:r>
      <w:r w:rsidRPr="00A1560D">
        <w:rPr>
          <w:sz w:val="22"/>
        </w:rPr>
        <w:t>:</w:t>
      </w:r>
      <w:r>
        <w:rPr>
          <w:sz w:val="22"/>
        </w:rPr>
        <w:t xml:space="preserve"> la vejiga se encuentra en el abdomen y entra en la pelvis hacia los 6 años de edad.</w:t>
      </w:r>
    </w:p>
    <w:p w:rsidR="00C62836" w:rsidRDefault="00F817F6" w:rsidP="00C62836">
      <w:pPr>
        <w:pStyle w:val="Ttulo2"/>
      </w:pPr>
      <w:r>
        <w:rPr>
          <w:noProof/>
          <w:lang w:val="es-GT" w:eastAsia="es-GT"/>
        </w:rPr>
        <w:drawing>
          <wp:anchor distT="0" distB="0" distL="114300" distR="114300" simplePos="0" relativeHeight="251662336" behindDoc="0" locked="0" layoutInCell="1" allowOverlap="1" wp14:anchorId="192BDA69" wp14:editId="4266A12C">
            <wp:simplePos x="0" y="0"/>
            <wp:positionH relativeFrom="column">
              <wp:posOffset>28575</wp:posOffset>
            </wp:positionH>
            <wp:positionV relativeFrom="paragraph">
              <wp:posOffset>67945</wp:posOffset>
            </wp:positionV>
            <wp:extent cx="6438265" cy="3914775"/>
            <wp:effectExtent l="0" t="0" r="635" b="952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38265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17F6" w:rsidRDefault="00F817F6" w:rsidP="00F817F6"/>
    <w:p w:rsidR="00F817F6" w:rsidRDefault="00F817F6" w:rsidP="00F817F6"/>
    <w:p w:rsidR="00F817F6" w:rsidRDefault="00F817F6">
      <w:pPr>
        <w:spacing w:after="200" w:line="276" w:lineRule="auto"/>
        <w:jc w:val="left"/>
      </w:pPr>
      <w:r>
        <w:br w:type="page"/>
      </w:r>
    </w:p>
    <w:p w:rsidR="00C62836" w:rsidRPr="00C62836" w:rsidRDefault="00931319" w:rsidP="00773F1E">
      <w:pPr>
        <w:pStyle w:val="Ttulo3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63360" behindDoc="0" locked="0" layoutInCell="1" allowOverlap="1" wp14:anchorId="56F56913" wp14:editId="1FCCE109">
            <wp:simplePos x="0" y="0"/>
            <wp:positionH relativeFrom="column">
              <wp:posOffset>3981450</wp:posOffset>
            </wp:positionH>
            <wp:positionV relativeFrom="paragraph">
              <wp:posOffset>-23495</wp:posOffset>
            </wp:positionV>
            <wp:extent cx="3094990" cy="1807210"/>
            <wp:effectExtent l="0" t="0" r="0" b="254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94990" cy="180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E34" w:rsidRPr="00733E34">
        <w:rPr>
          <w:noProof/>
          <w:lang w:val="es-GT" w:eastAsia="es-GT"/>
        </w:rPr>
        <w:t xml:space="preserve">  </w:t>
      </w:r>
      <w:r w:rsidR="00C62836">
        <w:t>Configuración y Conformación</w:t>
      </w:r>
      <w:r w:rsidR="00081603" w:rsidRPr="00081603">
        <w:t xml:space="preserve"> </w:t>
      </w:r>
      <w:r w:rsidR="00081603">
        <w:t>de la vejiga</w:t>
      </w:r>
    </w:p>
    <w:p w:rsidR="00C62836" w:rsidRPr="00411E20" w:rsidRDefault="00C62836" w:rsidP="00A1560D">
      <w:pPr>
        <w:pStyle w:val="Prrafodelista"/>
        <w:numPr>
          <w:ilvl w:val="0"/>
          <w:numId w:val="4"/>
        </w:numPr>
        <w:rPr>
          <w:b/>
          <w:sz w:val="22"/>
        </w:rPr>
      </w:pPr>
      <w:r w:rsidRPr="00411E20">
        <w:rPr>
          <w:b/>
          <w:sz w:val="22"/>
        </w:rPr>
        <w:t>Tetraédrica</w:t>
      </w:r>
    </w:p>
    <w:p w:rsidR="00C62836" w:rsidRDefault="00411E20" w:rsidP="00A1560D">
      <w:pPr>
        <w:pStyle w:val="Prrafodelista"/>
        <w:numPr>
          <w:ilvl w:val="0"/>
          <w:numId w:val="4"/>
        </w:numPr>
        <w:rPr>
          <w:sz w:val="22"/>
        </w:rPr>
      </w:pPr>
      <w:r>
        <w:rPr>
          <w:b/>
          <w:sz w:val="22"/>
        </w:rPr>
        <w:t xml:space="preserve">4 </w:t>
      </w:r>
      <w:r w:rsidR="00C62836" w:rsidRPr="00411E20">
        <w:rPr>
          <w:b/>
          <w:sz w:val="22"/>
        </w:rPr>
        <w:t>Partes</w:t>
      </w:r>
      <w:r w:rsidR="00C62836">
        <w:rPr>
          <w:sz w:val="22"/>
        </w:rPr>
        <w:t>: Vértice, Cuerpo, Fondo y Cuello</w:t>
      </w:r>
    </w:p>
    <w:p w:rsidR="00C62836" w:rsidRDefault="00411E20" w:rsidP="00A1560D">
      <w:pPr>
        <w:pStyle w:val="Prrafodelista"/>
        <w:numPr>
          <w:ilvl w:val="0"/>
          <w:numId w:val="4"/>
        </w:numPr>
        <w:rPr>
          <w:sz w:val="22"/>
        </w:rPr>
      </w:pPr>
      <w:r>
        <w:rPr>
          <w:b/>
          <w:sz w:val="22"/>
        </w:rPr>
        <w:t>4</w:t>
      </w:r>
      <w:r w:rsidR="00C62836" w:rsidRPr="00411E20">
        <w:rPr>
          <w:b/>
          <w:sz w:val="22"/>
        </w:rPr>
        <w:t xml:space="preserve"> Caras</w:t>
      </w:r>
      <w:r w:rsidR="00C62836">
        <w:rPr>
          <w:sz w:val="22"/>
        </w:rPr>
        <w:t>: Superior, dos inferolaterales y una posterior.</w:t>
      </w:r>
    </w:p>
    <w:p w:rsidR="00C62836" w:rsidRDefault="00C62836" w:rsidP="00C62836">
      <w:pPr>
        <w:rPr>
          <w:sz w:val="22"/>
        </w:rPr>
      </w:pPr>
    </w:p>
    <w:p w:rsidR="00C62836" w:rsidRPr="002E260E" w:rsidRDefault="00411E20" w:rsidP="002E260E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2E260E">
        <w:rPr>
          <w:b/>
          <w:sz w:val="22"/>
        </w:rPr>
        <w:t>V</w:t>
      </w:r>
      <w:r w:rsidR="00C62836" w:rsidRPr="002E260E">
        <w:rPr>
          <w:b/>
          <w:sz w:val="22"/>
        </w:rPr>
        <w:t>értice</w:t>
      </w:r>
      <w:r w:rsidR="00C62836" w:rsidRPr="002E260E">
        <w:rPr>
          <w:sz w:val="22"/>
        </w:rPr>
        <w:t>: Hacia el borde superior de la sínfisis del pubis</w:t>
      </w:r>
    </w:p>
    <w:p w:rsidR="00C62836" w:rsidRPr="002E260E" w:rsidRDefault="00C62836" w:rsidP="002E260E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2E260E">
        <w:rPr>
          <w:b/>
          <w:sz w:val="22"/>
        </w:rPr>
        <w:t>Cuerpo</w:t>
      </w:r>
      <w:r w:rsidRPr="002E260E">
        <w:rPr>
          <w:sz w:val="22"/>
        </w:rPr>
        <w:t xml:space="preserve">: </w:t>
      </w:r>
      <w:r w:rsidR="00411E20" w:rsidRPr="002E260E">
        <w:rPr>
          <w:sz w:val="22"/>
        </w:rPr>
        <w:t>Más grande entre el vértice y el fondo.</w:t>
      </w:r>
    </w:p>
    <w:p w:rsidR="00411E20" w:rsidRPr="002E260E" w:rsidRDefault="00411E20" w:rsidP="002E260E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2E260E">
        <w:rPr>
          <w:b/>
          <w:sz w:val="22"/>
        </w:rPr>
        <w:t>Fondo</w:t>
      </w:r>
      <w:r w:rsidRPr="002E260E">
        <w:rPr>
          <w:sz w:val="22"/>
        </w:rPr>
        <w:t>: Opuesto al vértice, formado por la pared posterior convexa.</w:t>
      </w:r>
    </w:p>
    <w:p w:rsidR="00411E20" w:rsidRPr="002E260E" w:rsidRDefault="00411E20" w:rsidP="002E260E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2E260E">
        <w:rPr>
          <w:b/>
          <w:sz w:val="22"/>
        </w:rPr>
        <w:t>Cuello</w:t>
      </w:r>
      <w:r w:rsidRPr="002E260E">
        <w:rPr>
          <w:sz w:val="22"/>
        </w:rPr>
        <w:t>: Donde convergen inferiormente el fondo y las caras inferolaterales.</w:t>
      </w:r>
    </w:p>
    <w:p w:rsidR="00C62836" w:rsidRPr="00C62836" w:rsidRDefault="00931319" w:rsidP="002E260E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4384" behindDoc="0" locked="0" layoutInCell="1" allowOverlap="1" wp14:anchorId="48E57A67" wp14:editId="26959617">
            <wp:simplePos x="0" y="0"/>
            <wp:positionH relativeFrom="column">
              <wp:posOffset>3981450</wp:posOffset>
            </wp:positionH>
            <wp:positionV relativeFrom="paragraph">
              <wp:posOffset>53340</wp:posOffset>
            </wp:positionV>
            <wp:extent cx="3095625" cy="2599690"/>
            <wp:effectExtent l="0" t="0" r="9525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95625" cy="2599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0822" w:rsidRPr="002E260E" w:rsidRDefault="00F70822" w:rsidP="002E260E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2E260E">
        <w:rPr>
          <w:b/>
          <w:sz w:val="22"/>
        </w:rPr>
        <w:t>Lecho vesical</w:t>
      </w:r>
      <w:r w:rsidRPr="002E260E">
        <w:rPr>
          <w:sz w:val="22"/>
        </w:rPr>
        <w:t>: Estructuras en contacto directo con la v</w:t>
      </w:r>
      <w:r w:rsidR="00E05A01" w:rsidRPr="002E260E">
        <w:rPr>
          <w:sz w:val="22"/>
        </w:rPr>
        <w:t xml:space="preserve">ejiga; </w:t>
      </w:r>
      <w:r w:rsidRPr="002E260E">
        <w:rPr>
          <w:sz w:val="22"/>
          <w:u w:val="single"/>
        </w:rPr>
        <w:t>A cada lado el pubis y la fascia</w:t>
      </w:r>
      <w:r w:rsidRPr="002E260E">
        <w:rPr>
          <w:sz w:val="22"/>
        </w:rPr>
        <w:t xml:space="preserve"> que cubre los músc obturador interno y elevador del ano</w:t>
      </w:r>
    </w:p>
    <w:p w:rsidR="00E05A01" w:rsidRPr="002E260E" w:rsidRDefault="00E05A01" w:rsidP="002E260E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2E260E">
        <w:rPr>
          <w:b/>
          <w:sz w:val="22"/>
        </w:rPr>
        <w:t>La cara superior</w:t>
      </w:r>
      <w:r w:rsidRPr="002E260E">
        <w:rPr>
          <w:sz w:val="22"/>
        </w:rPr>
        <w:t xml:space="preserve"> está cubierta por </w:t>
      </w:r>
      <w:r w:rsidRPr="002E260E">
        <w:rPr>
          <w:b/>
          <w:sz w:val="22"/>
        </w:rPr>
        <w:t>peritoneo</w:t>
      </w:r>
    </w:p>
    <w:p w:rsidR="003D0FC6" w:rsidRDefault="003D0FC6" w:rsidP="003D0FC6">
      <w:pPr>
        <w:pStyle w:val="Prrafodelista"/>
        <w:ind w:left="360"/>
        <w:rPr>
          <w:sz w:val="22"/>
        </w:rPr>
      </w:pPr>
    </w:p>
    <w:p w:rsidR="003E1838" w:rsidRPr="002E260E" w:rsidRDefault="00E05A01" w:rsidP="002E260E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2E260E">
        <w:rPr>
          <w:sz w:val="22"/>
        </w:rPr>
        <w:t xml:space="preserve">En el </w:t>
      </w:r>
      <w:r w:rsidRPr="002E260E">
        <w:rPr>
          <w:b/>
          <w:sz w:val="22"/>
        </w:rPr>
        <w:t>hombre, el fondo</w:t>
      </w:r>
      <w:r w:rsidRPr="002E260E">
        <w:rPr>
          <w:sz w:val="22"/>
        </w:rPr>
        <w:t xml:space="preserve"> está separado centralmente del recto por el </w:t>
      </w:r>
      <w:r w:rsidRPr="00516FC1">
        <w:rPr>
          <w:sz w:val="22"/>
          <w:u w:val="single"/>
        </w:rPr>
        <w:t>tabique rectovesical</w:t>
      </w:r>
      <w:r w:rsidRPr="002E260E">
        <w:rPr>
          <w:sz w:val="22"/>
        </w:rPr>
        <w:t xml:space="preserve"> y lateralmente por las </w:t>
      </w:r>
      <w:r w:rsidRPr="00516FC1">
        <w:rPr>
          <w:sz w:val="22"/>
          <w:u w:val="single"/>
        </w:rPr>
        <w:t>vesiculares seminales y ampollas del conducto deferente</w:t>
      </w:r>
      <w:r w:rsidRPr="002E260E">
        <w:rPr>
          <w:sz w:val="22"/>
        </w:rPr>
        <w:t>.</w:t>
      </w:r>
    </w:p>
    <w:p w:rsidR="00E05A01" w:rsidRPr="002E260E" w:rsidRDefault="00E05A01" w:rsidP="002E260E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2E260E">
        <w:rPr>
          <w:sz w:val="22"/>
        </w:rPr>
        <w:t xml:space="preserve">En la </w:t>
      </w:r>
      <w:r w:rsidRPr="002E260E">
        <w:rPr>
          <w:b/>
          <w:sz w:val="22"/>
        </w:rPr>
        <w:t>mujer, el fondo</w:t>
      </w:r>
      <w:r w:rsidR="00824AF5" w:rsidRPr="002E260E">
        <w:rPr>
          <w:sz w:val="22"/>
        </w:rPr>
        <w:t xml:space="preserve"> está relacionado con la pared anterior de la vagina.</w:t>
      </w:r>
    </w:p>
    <w:p w:rsidR="00824AF5" w:rsidRDefault="00824AF5" w:rsidP="002E260E">
      <w:pPr>
        <w:rPr>
          <w:sz w:val="22"/>
        </w:rPr>
      </w:pPr>
    </w:p>
    <w:p w:rsidR="00824AF5" w:rsidRPr="002E260E" w:rsidRDefault="00824AF5" w:rsidP="002E260E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2E260E">
        <w:rPr>
          <w:sz w:val="22"/>
        </w:rPr>
        <w:t>Las paredes de la vejiga</w:t>
      </w:r>
      <w:r w:rsidR="009B372D" w:rsidRPr="002E260E">
        <w:rPr>
          <w:sz w:val="22"/>
        </w:rPr>
        <w:t xml:space="preserve"> están formadas por </w:t>
      </w:r>
      <w:r w:rsidR="009B372D" w:rsidRPr="002E260E">
        <w:rPr>
          <w:b/>
          <w:sz w:val="22"/>
        </w:rPr>
        <w:t>músculo detrusor</w:t>
      </w:r>
      <w:r w:rsidR="009B372D" w:rsidRPr="002E260E">
        <w:rPr>
          <w:sz w:val="22"/>
        </w:rPr>
        <w:t>.</w:t>
      </w:r>
    </w:p>
    <w:p w:rsidR="009B372D" w:rsidRPr="002E260E" w:rsidRDefault="009B372D" w:rsidP="002E260E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2E260E">
        <w:rPr>
          <w:sz w:val="22"/>
        </w:rPr>
        <w:t xml:space="preserve">Hacia el cuello de la vejiga masculina, se forma el </w:t>
      </w:r>
      <w:r w:rsidRPr="002E260E">
        <w:rPr>
          <w:b/>
          <w:sz w:val="22"/>
        </w:rPr>
        <w:t xml:space="preserve">esfínter interno de la uretra </w:t>
      </w:r>
      <w:r w:rsidRPr="002E260E">
        <w:rPr>
          <w:sz w:val="22"/>
        </w:rPr>
        <w:t>de contracción involuntaria.</w:t>
      </w:r>
    </w:p>
    <w:p w:rsidR="003E1838" w:rsidRPr="002E260E" w:rsidRDefault="00093CB2" w:rsidP="002E260E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BC5DC8">
        <w:rPr>
          <w:b/>
          <w:sz w:val="22"/>
        </w:rPr>
        <w:t>Al eyacular el esfínter interno</w:t>
      </w:r>
      <w:r w:rsidRPr="002E260E">
        <w:rPr>
          <w:sz w:val="22"/>
        </w:rPr>
        <w:t xml:space="preserve"> se contrae para </w:t>
      </w:r>
      <w:r w:rsidRPr="00BC5DC8">
        <w:rPr>
          <w:sz w:val="22"/>
          <w:u w:val="single"/>
        </w:rPr>
        <w:t>evitar la eyaculación retrógrada</w:t>
      </w:r>
      <w:r w:rsidRPr="002E260E">
        <w:rPr>
          <w:sz w:val="22"/>
        </w:rPr>
        <w:t xml:space="preserve"> de semen a la vejiga.</w:t>
      </w:r>
    </w:p>
    <w:p w:rsidR="00093CB2" w:rsidRPr="002E260E" w:rsidRDefault="00093CB2" w:rsidP="002E260E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2E260E">
        <w:rPr>
          <w:sz w:val="22"/>
        </w:rPr>
        <w:t xml:space="preserve">En el </w:t>
      </w:r>
      <w:r w:rsidRPr="00BC5DC8">
        <w:rPr>
          <w:b/>
          <w:sz w:val="22"/>
        </w:rPr>
        <w:t>hombre, las fibras del cuello</w:t>
      </w:r>
      <w:r w:rsidRPr="002E260E">
        <w:rPr>
          <w:sz w:val="22"/>
        </w:rPr>
        <w:t xml:space="preserve"> de la vejiga se continúan con </w:t>
      </w:r>
      <w:r w:rsidRPr="00BC5DC8">
        <w:rPr>
          <w:b/>
          <w:sz w:val="22"/>
        </w:rPr>
        <w:t>tejido muscular de la próstata</w:t>
      </w:r>
    </w:p>
    <w:p w:rsidR="00093CB2" w:rsidRPr="002E260E" w:rsidRDefault="00093CB2" w:rsidP="002E260E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2E260E">
        <w:rPr>
          <w:sz w:val="22"/>
        </w:rPr>
        <w:t xml:space="preserve">En la </w:t>
      </w:r>
      <w:r w:rsidRPr="00BC5DC8">
        <w:rPr>
          <w:b/>
          <w:sz w:val="22"/>
        </w:rPr>
        <w:t>mujer, las fibras del cuello</w:t>
      </w:r>
      <w:r w:rsidRPr="002E260E">
        <w:rPr>
          <w:sz w:val="22"/>
        </w:rPr>
        <w:t xml:space="preserve"> de la vejiga se continúan con </w:t>
      </w:r>
      <w:r w:rsidRPr="00BC5DC8">
        <w:rPr>
          <w:b/>
          <w:sz w:val="22"/>
        </w:rPr>
        <w:t>fibras de la pared de la uretra</w:t>
      </w:r>
      <w:r w:rsidRPr="002E260E">
        <w:rPr>
          <w:sz w:val="22"/>
        </w:rPr>
        <w:t>.</w:t>
      </w:r>
    </w:p>
    <w:p w:rsidR="00536B29" w:rsidRDefault="00536B29" w:rsidP="002E260E">
      <w:pPr>
        <w:rPr>
          <w:sz w:val="22"/>
        </w:rPr>
      </w:pPr>
    </w:p>
    <w:p w:rsidR="00536B29" w:rsidRPr="002E260E" w:rsidRDefault="00536B29" w:rsidP="002E260E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2E260E">
        <w:rPr>
          <w:sz w:val="22"/>
        </w:rPr>
        <w:t>L</w:t>
      </w:r>
      <w:r w:rsidRPr="002E260E">
        <w:rPr>
          <w:b/>
          <w:sz w:val="22"/>
        </w:rPr>
        <w:t>os orificios ureterales y el orificio interno de la uretra</w:t>
      </w:r>
      <w:r w:rsidRPr="002E260E">
        <w:rPr>
          <w:sz w:val="22"/>
        </w:rPr>
        <w:t xml:space="preserve"> se encuentran en los</w:t>
      </w:r>
      <w:r w:rsidR="007A524C" w:rsidRPr="002E260E">
        <w:rPr>
          <w:sz w:val="22"/>
        </w:rPr>
        <w:t xml:space="preserve"> </w:t>
      </w:r>
      <w:r w:rsidRPr="002E260E">
        <w:rPr>
          <w:sz w:val="22"/>
          <w:u w:val="single"/>
        </w:rPr>
        <w:t>án</w:t>
      </w:r>
      <w:r w:rsidR="007A524C" w:rsidRPr="002E260E">
        <w:rPr>
          <w:sz w:val="22"/>
          <w:u w:val="single"/>
        </w:rPr>
        <w:t>g</w:t>
      </w:r>
      <w:r w:rsidRPr="002E260E">
        <w:rPr>
          <w:sz w:val="22"/>
          <w:u w:val="single"/>
        </w:rPr>
        <w:t>ulos</w:t>
      </w:r>
      <w:r w:rsidRPr="002E260E">
        <w:rPr>
          <w:sz w:val="22"/>
        </w:rPr>
        <w:t xml:space="preserve"> </w:t>
      </w:r>
      <w:r w:rsidRPr="002E260E">
        <w:rPr>
          <w:sz w:val="22"/>
          <w:u w:val="single"/>
        </w:rPr>
        <w:t>del trígono vesical</w:t>
      </w:r>
      <w:r w:rsidRPr="002E260E">
        <w:rPr>
          <w:sz w:val="22"/>
        </w:rPr>
        <w:t>.</w:t>
      </w:r>
    </w:p>
    <w:p w:rsidR="00536B29" w:rsidRPr="002E260E" w:rsidRDefault="00536B29" w:rsidP="002E260E">
      <w:pPr>
        <w:pStyle w:val="Prrafodelista"/>
        <w:numPr>
          <w:ilvl w:val="0"/>
          <w:numId w:val="5"/>
        </w:numPr>
        <w:ind w:left="360"/>
        <w:rPr>
          <w:sz w:val="22"/>
        </w:rPr>
      </w:pPr>
      <w:r w:rsidRPr="002E260E">
        <w:rPr>
          <w:b/>
          <w:sz w:val="22"/>
        </w:rPr>
        <w:t>Los orificios ureterales</w:t>
      </w:r>
      <w:r w:rsidRPr="002E260E">
        <w:rPr>
          <w:sz w:val="22"/>
        </w:rPr>
        <w:t xml:space="preserve"> están rodeados por </w:t>
      </w:r>
      <w:r w:rsidRPr="002E260E">
        <w:rPr>
          <w:sz w:val="22"/>
          <w:u w:val="single"/>
        </w:rPr>
        <w:t>asas del detrusor</w:t>
      </w:r>
      <w:r w:rsidRPr="002E260E">
        <w:rPr>
          <w:sz w:val="22"/>
        </w:rPr>
        <w:t xml:space="preserve"> que evitan el reflujo de  orina.</w:t>
      </w:r>
    </w:p>
    <w:p w:rsidR="00536B29" w:rsidRDefault="00536B29" w:rsidP="002E260E">
      <w:pPr>
        <w:rPr>
          <w:sz w:val="22"/>
        </w:rPr>
      </w:pPr>
    </w:p>
    <w:p w:rsidR="00536B29" w:rsidRPr="002E260E" w:rsidRDefault="00931319" w:rsidP="002E260E">
      <w:pPr>
        <w:pStyle w:val="Prrafodelista"/>
        <w:numPr>
          <w:ilvl w:val="0"/>
          <w:numId w:val="5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5408" behindDoc="1" locked="0" layoutInCell="1" allowOverlap="1" wp14:anchorId="2488A8E9" wp14:editId="29C4ABAB">
            <wp:simplePos x="0" y="0"/>
            <wp:positionH relativeFrom="column">
              <wp:posOffset>4057650</wp:posOffset>
            </wp:positionH>
            <wp:positionV relativeFrom="paragraph">
              <wp:posOffset>247015</wp:posOffset>
            </wp:positionV>
            <wp:extent cx="3076575" cy="2607310"/>
            <wp:effectExtent l="0" t="0" r="9525" b="2540"/>
            <wp:wrapTight wrapText="bothSides">
              <wp:wrapPolygon edited="0">
                <wp:start x="0" y="0"/>
                <wp:lineTo x="0" y="21463"/>
                <wp:lineTo x="21533" y="21463"/>
                <wp:lineTo x="21533" y="0"/>
                <wp:lineTo x="0" y="0"/>
              </wp:wrapPolygon>
            </wp:wrapTight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76575" cy="2607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B29" w:rsidRPr="002E260E">
        <w:rPr>
          <w:b/>
          <w:sz w:val="22"/>
        </w:rPr>
        <w:t>La úvula vesical</w:t>
      </w:r>
      <w:r w:rsidR="00536B29" w:rsidRPr="002E260E">
        <w:rPr>
          <w:sz w:val="22"/>
        </w:rPr>
        <w:t xml:space="preserve"> es una </w:t>
      </w:r>
      <w:r w:rsidR="00536B29" w:rsidRPr="002E260E">
        <w:rPr>
          <w:sz w:val="22"/>
          <w:u w:val="single"/>
        </w:rPr>
        <w:t>elevación del trígono</w:t>
      </w:r>
      <w:r w:rsidR="007A524C" w:rsidRPr="002E260E">
        <w:rPr>
          <w:sz w:val="22"/>
        </w:rPr>
        <w:t xml:space="preserve">, </w:t>
      </w:r>
      <w:r w:rsidR="007A524C" w:rsidRPr="002E260E">
        <w:rPr>
          <w:sz w:val="22"/>
          <w:u w:val="single"/>
        </w:rPr>
        <w:t>prominente</w:t>
      </w:r>
      <w:r w:rsidR="007A524C" w:rsidRPr="002E260E">
        <w:rPr>
          <w:sz w:val="22"/>
        </w:rPr>
        <w:t xml:space="preserve"> en hombres debido al lóbulo posterior de la </w:t>
      </w:r>
      <w:r w:rsidR="007A524C" w:rsidRPr="002E260E">
        <w:rPr>
          <w:b/>
          <w:sz w:val="22"/>
        </w:rPr>
        <w:t>próstata</w:t>
      </w:r>
      <w:r w:rsidR="007A524C" w:rsidRPr="002E260E">
        <w:rPr>
          <w:sz w:val="22"/>
        </w:rPr>
        <w:t>.</w:t>
      </w:r>
    </w:p>
    <w:p w:rsidR="003E1838" w:rsidRDefault="003E1838" w:rsidP="003E1838">
      <w:pPr>
        <w:rPr>
          <w:sz w:val="22"/>
        </w:rPr>
      </w:pPr>
    </w:p>
    <w:p w:rsidR="002E260E" w:rsidRPr="003E1838" w:rsidRDefault="002E260E" w:rsidP="002E260E">
      <w:pPr>
        <w:pStyle w:val="Ttulo3"/>
      </w:pPr>
      <w:r>
        <w:t>Irrigación Arterial</w:t>
      </w:r>
      <w:r w:rsidR="00081603">
        <w:t xml:space="preserve"> de la vejiga</w:t>
      </w:r>
    </w:p>
    <w:p w:rsidR="003E1838" w:rsidRPr="002E260E" w:rsidRDefault="002E260E" w:rsidP="002E260E">
      <w:pPr>
        <w:pStyle w:val="Prrafodelista"/>
        <w:numPr>
          <w:ilvl w:val="0"/>
          <w:numId w:val="6"/>
        </w:numPr>
        <w:rPr>
          <w:sz w:val="22"/>
        </w:rPr>
      </w:pPr>
      <w:r w:rsidRPr="002E260E">
        <w:rPr>
          <w:b/>
          <w:sz w:val="22"/>
          <w:u w:val="single"/>
        </w:rPr>
        <w:t>Arterias principales</w:t>
      </w:r>
      <w:r w:rsidRPr="002E260E">
        <w:rPr>
          <w:sz w:val="22"/>
        </w:rPr>
        <w:t xml:space="preserve"> ramas de las </w:t>
      </w:r>
      <w:r w:rsidRPr="002E260E">
        <w:rPr>
          <w:b/>
          <w:sz w:val="22"/>
        </w:rPr>
        <w:t>Arteria Iliaca Interna</w:t>
      </w:r>
      <w:r w:rsidRPr="002E260E">
        <w:rPr>
          <w:sz w:val="22"/>
        </w:rPr>
        <w:t>.</w:t>
      </w:r>
    </w:p>
    <w:p w:rsidR="002E260E" w:rsidRPr="002E260E" w:rsidRDefault="002E260E" w:rsidP="002E260E">
      <w:pPr>
        <w:pStyle w:val="Prrafodelista"/>
        <w:numPr>
          <w:ilvl w:val="0"/>
          <w:numId w:val="6"/>
        </w:numPr>
        <w:rPr>
          <w:sz w:val="22"/>
        </w:rPr>
      </w:pPr>
      <w:r w:rsidRPr="002E260E">
        <w:rPr>
          <w:b/>
          <w:sz w:val="22"/>
        </w:rPr>
        <w:t>Las arterias vesicales superiores</w:t>
      </w:r>
      <w:r w:rsidRPr="002E260E">
        <w:rPr>
          <w:sz w:val="22"/>
        </w:rPr>
        <w:t xml:space="preserve"> irrigan las porciones anterosuperiores de la vejiga.</w:t>
      </w:r>
    </w:p>
    <w:p w:rsidR="002E260E" w:rsidRPr="002E260E" w:rsidRDefault="002E260E" w:rsidP="002E260E">
      <w:pPr>
        <w:pStyle w:val="Prrafodelista"/>
        <w:numPr>
          <w:ilvl w:val="0"/>
          <w:numId w:val="6"/>
        </w:numPr>
        <w:rPr>
          <w:sz w:val="22"/>
        </w:rPr>
      </w:pPr>
      <w:r w:rsidRPr="002E260E">
        <w:rPr>
          <w:sz w:val="22"/>
        </w:rPr>
        <w:t xml:space="preserve">En el hombre, el fondo y cuello </w:t>
      </w:r>
      <w:r w:rsidRPr="002E260E">
        <w:rPr>
          <w:b/>
          <w:sz w:val="22"/>
        </w:rPr>
        <w:t>arterias vesicales inferiores</w:t>
      </w:r>
    </w:p>
    <w:p w:rsidR="002E260E" w:rsidRPr="002E260E" w:rsidRDefault="002E260E" w:rsidP="002E260E">
      <w:pPr>
        <w:pStyle w:val="Prrafodelista"/>
        <w:numPr>
          <w:ilvl w:val="0"/>
          <w:numId w:val="6"/>
        </w:numPr>
        <w:rPr>
          <w:sz w:val="22"/>
        </w:rPr>
      </w:pPr>
      <w:r w:rsidRPr="002E260E">
        <w:rPr>
          <w:sz w:val="22"/>
        </w:rPr>
        <w:t xml:space="preserve">En la mujer, el fondo y cuello por </w:t>
      </w:r>
      <w:r w:rsidRPr="002E260E">
        <w:rPr>
          <w:b/>
          <w:sz w:val="22"/>
        </w:rPr>
        <w:t>arterias vaginales</w:t>
      </w:r>
      <w:r w:rsidRPr="002E260E">
        <w:rPr>
          <w:sz w:val="22"/>
        </w:rPr>
        <w:t>.</w:t>
      </w:r>
    </w:p>
    <w:p w:rsidR="002E260E" w:rsidRPr="002E260E" w:rsidRDefault="002E260E" w:rsidP="002E260E">
      <w:pPr>
        <w:pStyle w:val="Prrafodelista"/>
        <w:numPr>
          <w:ilvl w:val="0"/>
          <w:numId w:val="6"/>
        </w:numPr>
        <w:rPr>
          <w:sz w:val="22"/>
        </w:rPr>
      </w:pPr>
      <w:r w:rsidRPr="002E260E">
        <w:rPr>
          <w:b/>
          <w:sz w:val="22"/>
        </w:rPr>
        <w:t>Las arterias obturatriz y glútea inferior</w:t>
      </w:r>
      <w:r w:rsidRPr="002E260E">
        <w:rPr>
          <w:sz w:val="22"/>
        </w:rPr>
        <w:t xml:space="preserve"> proporcionan pequeñas ramas.</w:t>
      </w:r>
    </w:p>
    <w:p w:rsidR="003E1838" w:rsidRPr="003E1838" w:rsidRDefault="003E1838" w:rsidP="003E1838">
      <w:pPr>
        <w:rPr>
          <w:sz w:val="22"/>
        </w:rPr>
      </w:pPr>
    </w:p>
    <w:p w:rsidR="003D0FC6" w:rsidRDefault="003D0FC6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sz w:val="26"/>
        </w:rPr>
      </w:pPr>
      <w:r>
        <w:br w:type="page"/>
      </w:r>
    </w:p>
    <w:p w:rsidR="003E1838" w:rsidRDefault="00773F1E" w:rsidP="00773F1E">
      <w:pPr>
        <w:pStyle w:val="Ttulo3"/>
      </w:pPr>
      <w:bookmarkStart w:id="0" w:name="_GoBack"/>
      <w:bookmarkEnd w:id="0"/>
      <w:r>
        <w:lastRenderedPageBreak/>
        <w:t>Drenaje Venoso</w:t>
      </w:r>
      <w:r w:rsidR="00081603">
        <w:t xml:space="preserve"> de la vejiga</w:t>
      </w:r>
    </w:p>
    <w:p w:rsidR="00773F1E" w:rsidRPr="00E97816" w:rsidRDefault="00773F1E" w:rsidP="00E97816">
      <w:pPr>
        <w:pStyle w:val="Prrafodelista"/>
        <w:numPr>
          <w:ilvl w:val="0"/>
          <w:numId w:val="7"/>
        </w:numPr>
        <w:rPr>
          <w:sz w:val="22"/>
        </w:rPr>
      </w:pPr>
      <w:r w:rsidRPr="00E97816">
        <w:rPr>
          <w:sz w:val="22"/>
        </w:rPr>
        <w:t xml:space="preserve">Corresponden con las arterias y son tributarias de las </w:t>
      </w:r>
      <w:r w:rsidRPr="00E97816">
        <w:rPr>
          <w:b/>
          <w:sz w:val="22"/>
        </w:rPr>
        <w:t>venas ilíacas internas</w:t>
      </w:r>
      <w:r w:rsidRPr="00E97816">
        <w:rPr>
          <w:sz w:val="22"/>
        </w:rPr>
        <w:t>.</w:t>
      </w:r>
    </w:p>
    <w:p w:rsidR="00E97816" w:rsidRPr="00E97816" w:rsidRDefault="00E97816" w:rsidP="00E97816">
      <w:pPr>
        <w:pStyle w:val="Prrafodelista"/>
        <w:numPr>
          <w:ilvl w:val="0"/>
          <w:numId w:val="7"/>
        </w:numPr>
        <w:rPr>
          <w:b/>
          <w:sz w:val="22"/>
        </w:rPr>
      </w:pPr>
      <w:r w:rsidRPr="00E97816">
        <w:rPr>
          <w:b/>
          <w:sz w:val="22"/>
        </w:rPr>
        <w:t xml:space="preserve">Venas vesicales inferiores </w:t>
      </w:r>
      <w:r w:rsidRPr="00E97816">
        <w:sym w:font="Wingdings" w:char="F0E0"/>
      </w:r>
      <w:r w:rsidRPr="00E97816">
        <w:rPr>
          <w:b/>
          <w:sz w:val="22"/>
        </w:rPr>
        <w:t xml:space="preserve">Venas ilíacas Internas </w:t>
      </w:r>
      <w:r w:rsidRPr="00E97816">
        <w:rPr>
          <w:sz w:val="22"/>
        </w:rPr>
        <w:t>o</w:t>
      </w:r>
      <w:r w:rsidRPr="00E97816">
        <w:rPr>
          <w:b/>
          <w:sz w:val="22"/>
        </w:rPr>
        <w:t xml:space="preserve"> venas sacras </w:t>
      </w:r>
      <w:r w:rsidRPr="00E97816">
        <w:rPr>
          <w:sz w:val="22"/>
        </w:rPr>
        <w:t>(plexos venosos vertebrales internos)</w:t>
      </w:r>
      <w:r w:rsidRPr="00E97816">
        <w:rPr>
          <w:b/>
          <w:sz w:val="22"/>
        </w:rPr>
        <w:t>.</w:t>
      </w:r>
    </w:p>
    <w:p w:rsidR="00E97816" w:rsidRPr="00E97816" w:rsidRDefault="00E97816" w:rsidP="00E97816">
      <w:pPr>
        <w:pStyle w:val="Prrafodelista"/>
        <w:numPr>
          <w:ilvl w:val="0"/>
          <w:numId w:val="7"/>
        </w:numPr>
        <w:rPr>
          <w:sz w:val="22"/>
        </w:rPr>
      </w:pPr>
      <w:r w:rsidRPr="00E97816">
        <w:rPr>
          <w:b/>
          <w:sz w:val="22"/>
        </w:rPr>
        <w:t>Vena dorsal del clítoris</w:t>
      </w:r>
      <w:r w:rsidRPr="00E97816">
        <w:rPr>
          <w:sz w:val="22"/>
        </w:rPr>
        <w:t xml:space="preserve"> </w:t>
      </w:r>
      <w:r w:rsidRPr="00E97816">
        <w:sym w:font="Wingdings" w:char="F0E0"/>
      </w:r>
      <w:r w:rsidRPr="00E97816">
        <w:rPr>
          <w:sz w:val="22"/>
        </w:rPr>
        <w:t xml:space="preserve"> </w:t>
      </w:r>
      <w:r w:rsidRPr="00E97816">
        <w:rPr>
          <w:b/>
          <w:sz w:val="22"/>
        </w:rPr>
        <w:t>plexo venoso vesical</w:t>
      </w:r>
      <w:r w:rsidRPr="00E97816">
        <w:rPr>
          <w:sz w:val="22"/>
        </w:rPr>
        <w:t xml:space="preserve"> envuelve la uretra y cuello de la vejiga y se comunica con el </w:t>
      </w:r>
      <w:r w:rsidRPr="00E97816">
        <w:rPr>
          <w:b/>
          <w:sz w:val="22"/>
        </w:rPr>
        <w:t>plexo venoso vaginal o uterovaginal.</w:t>
      </w:r>
    </w:p>
    <w:p w:rsidR="00773F1E" w:rsidRPr="00E97816" w:rsidRDefault="00773F1E" w:rsidP="00E97816">
      <w:pPr>
        <w:pStyle w:val="Prrafodelista"/>
        <w:numPr>
          <w:ilvl w:val="0"/>
          <w:numId w:val="7"/>
        </w:numPr>
        <w:rPr>
          <w:sz w:val="22"/>
        </w:rPr>
      </w:pPr>
      <w:r w:rsidRPr="00E97816">
        <w:rPr>
          <w:b/>
          <w:sz w:val="22"/>
        </w:rPr>
        <w:t>En el hombre, el plexo venoso vesical</w:t>
      </w:r>
      <w:r w:rsidRPr="00E97816">
        <w:rPr>
          <w:sz w:val="22"/>
        </w:rPr>
        <w:t xml:space="preserve"> continúa con el </w:t>
      </w:r>
      <w:r w:rsidRPr="00E97816">
        <w:rPr>
          <w:b/>
          <w:sz w:val="22"/>
        </w:rPr>
        <w:t>plexo venoso prostático</w:t>
      </w:r>
      <w:r w:rsidRPr="00E97816">
        <w:rPr>
          <w:sz w:val="22"/>
        </w:rPr>
        <w:t xml:space="preserve"> y ambos envuelven el fondo de la vejiga y próstata, vesículas seminales, conductos deferentes y extremos inferiores de los uréteres.</w:t>
      </w:r>
    </w:p>
    <w:p w:rsidR="003E1838" w:rsidRDefault="00E97816" w:rsidP="00E97816">
      <w:pPr>
        <w:pStyle w:val="Prrafodelista"/>
        <w:numPr>
          <w:ilvl w:val="0"/>
          <w:numId w:val="7"/>
        </w:numPr>
        <w:rPr>
          <w:sz w:val="22"/>
        </w:rPr>
      </w:pPr>
      <w:r w:rsidRPr="006075E8">
        <w:rPr>
          <w:b/>
          <w:sz w:val="22"/>
        </w:rPr>
        <w:t>El plexo venoso vesical</w:t>
      </w:r>
      <w:r w:rsidR="00081603">
        <w:rPr>
          <w:sz w:val="22"/>
        </w:rPr>
        <w:t xml:space="preserve">  se asocia con la vejiga</w:t>
      </w:r>
    </w:p>
    <w:p w:rsidR="00081603" w:rsidRDefault="00081603" w:rsidP="00081603">
      <w:pPr>
        <w:rPr>
          <w:sz w:val="22"/>
        </w:rPr>
      </w:pPr>
    </w:p>
    <w:p w:rsidR="00081603" w:rsidRPr="00081603" w:rsidRDefault="00081603" w:rsidP="00081603">
      <w:pPr>
        <w:pStyle w:val="Ttulo3"/>
      </w:pPr>
      <w:r>
        <w:t>Inervación de la vejiga</w:t>
      </w:r>
    </w:p>
    <w:p w:rsidR="00E97816" w:rsidRPr="00D6468A" w:rsidRDefault="00CA5C83" w:rsidP="00D6468A">
      <w:pPr>
        <w:pStyle w:val="Prrafodelista"/>
        <w:numPr>
          <w:ilvl w:val="0"/>
          <w:numId w:val="9"/>
        </w:numPr>
        <w:rPr>
          <w:sz w:val="22"/>
        </w:rPr>
      </w:pPr>
      <w:r w:rsidRPr="00D6468A">
        <w:rPr>
          <w:b/>
        </w:rPr>
        <w:t>Fibras SP</w:t>
      </w:r>
      <w:r w:rsidRPr="00D6468A">
        <w:rPr>
          <w:sz w:val="22"/>
        </w:rPr>
        <w:t xml:space="preserve"> a través de plexos y nervios hipogástricos (VT y VL).</w:t>
      </w:r>
    </w:p>
    <w:p w:rsidR="003E1838" w:rsidRPr="00D6468A" w:rsidRDefault="00CA5C83" w:rsidP="00D6468A">
      <w:pPr>
        <w:pStyle w:val="Prrafodelista"/>
        <w:numPr>
          <w:ilvl w:val="0"/>
          <w:numId w:val="9"/>
        </w:numPr>
        <w:rPr>
          <w:sz w:val="22"/>
        </w:rPr>
      </w:pPr>
      <w:r w:rsidRPr="00D6468A">
        <w:rPr>
          <w:b/>
        </w:rPr>
        <w:t>Fibras PSP</w:t>
      </w:r>
      <w:r w:rsidRPr="00D6468A">
        <w:rPr>
          <w:sz w:val="22"/>
        </w:rPr>
        <w:t xml:space="preserve">  a través de nervios esplácnicos pélvicos y plexos hipogástricos inferiores.</w:t>
      </w:r>
    </w:p>
    <w:p w:rsidR="00CA5C83" w:rsidRPr="00D6468A" w:rsidRDefault="00CA5C83" w:rsidP="00D6468A">
      <w:pPr>
        <w:pStyle w:val="Prrafodelista"/>
        <w:numPr>
          <w:ilvl w:val="0"/>
          <w:numId w:val="9"/>
        </w:numPr>
        <w:rPr>
          <w:sz w:val="22"/>
        </w:rPr>
      </w:pPr>
      <w:r w:rsidRPr="00D6468A">
        <w:rPr>
          <w:b/>
          <w:sz w:val="22"/>
        </w:rPr>
        <w:t>Las fibras PSP</w:t>
      </w:r>
      <w:r w:rsidRPr="00D6468A">
        <w:rPr>
          <w:sz w:val="20"/>
        </w:rPr>
        <w:t xml:space="preserve"> </w:t>
      </w:r>
      <w:r w:rsidRPr="00D6468A">
        <w:rPr>
          <w:sz w:val="22"/>
        </w:rPr>
        <w:t>son motoras para el músculo detrusor de la pared vesical, e inhibidoras para el esfínter interno de la uretra del varón.</w:t>
      </w:r>
    </w:p>
    <w:p w:rsidR="00CA5C83" w:rsidRPr="00D6468A" w:rsidRDefault="00CA5C83" w:rsidP="00D6468A">
      <w:pPr>
        <w:pStyle w:val="Prrafodelista"/>
        <w:numPr>
          <w:ilvl w:val="0"/>
          <w:numId w:val="9"/>
        </w:numPr>
        <w:rPr>
          <w:sz w:val="22"/>
        </w:rPr>
      </w:pPr>
      <w:r w:rsidRPr="00D6468A">
        <w:rPr>
          <w:b/>
          <w:sz w:val="22"/>
        </w:rPr>
        <w:t>Las fibras sensitivas son viscerales</w:t>
      </w:r>
      <w:r w:rsidRPr="00D6468A">
        <w:rPr>
          <w:sz w:val="22"/>
        </w:rPr>
        <w:t xml:space="preserve">; </w:t>
      </w:r>
    </w:p>
    <w:p w:rsidR="00CA5C83" w:rsidRPr="00D6468A" w:rsidRDefault="00CA5C83" w:rsidP="00D6468A">
      <w:pPr>
        <w:pStyle w:val="Prrafodelista"/>
        <w:numPr>
          <w:ilvl w:val="0"/>
          <w:numId w:val="9"/>
        </w:numPr>
        <w:rPr>
          <w:sz w:val="22"/>
        </w:rPr>
      </w:pPr>
      <w:r w:rsidRPr="00D6468A">
        <w:rPr>
          <w:sz w:val="22"/>
        </w:rPr>
        <w:t xml:space="preserve">Las aferencias reflejas y dolorosas de la </w:t>
      </w:r>
      <w:r w:rsidRPr="00D6468A">
        <w:rPr>
          <w:b/>
          <w:sz w:val="22"/>
        </w:rPr>
        <w:t>porción inferior</w:t>
      </w:r>
      <w:r w:rsidRPr="00D6468A">
        <w:rPr>
          <w:sz w:val="22"/>
        </w:rPr>
        <w:t xml:space="preserve"> de la vejiga siguen </w:t>
      </w:r>
      <w:r w:rsidRPr="00D6468A">
        <w:rPr>
          <w:b/>
          <w:sz w:val="22"/>
        </w:rPr>
        <w:t>fibras PSP</w:t>
      </w:r>
      <w:r w:rsidRPr="00D6468A">
        <w:rPr>
          <w:sz w:val="22"/>
        </w:rPr>
        <w:t>.</w:t>
      </w:r>
    </w:p>
    <w:p w:rsidR="00CA5C83" w:rsidRPr="00D6468A" w:rsidRDefault="00CA5C83" w:rsidP="00D6468A">
      <w:pPr>
        <w:pStyle w:val="Prrafodelista"/>
        <w:numPr>
          <w:ilvl w:val="0"/>
          <w:numId w:val="9"/>
        </w:numPr>
        <w:rPr>
          <w:sz w:val="22"/>
        </w:rPr>
      </w:pPr>
      <w:r w:rsidRPr="00D6468A">
        <w:rPr>
          <w:b/>
          <w:sz w:val="22"/>
        </w:rPr>
        <w:t>La cara superior de la vejiga</w:t>
      </w:r>
      <w:r w:rsidRPr="00D6468A">
        <w:rPr>
          <w:sz w:val="22"/>
        </w:rPr>
        <w:t xml:space="preserve"> por encima de la línea de dolor </w:t>
      </w:r>
      <w:r w:rsidRPr="00D6468A">
        <w:rPr>
          <w:b/>
          <w:sz w:val="22"/>
        </w:rPr>
        <w:t>siguen fibras SP</w:t>
      </w:r>
      <w:r w:rsidRPr="00D6468A">
        <w:rPr>
          <w:sz w:val="22"/>
        </w:rPr>
        <w:t xml:space="preserve"> de forma retrógrada a los </w:t>
      </w:r>
      <w:r w:rsidRPr="00D6468A">
        <w:rPr>
          <w:b/>
          <w:sz w:val="22"/>
        </w:rPr>
        <w:t>ganglios T11-L3</w:t>
      </w:r>
    </w:p>
    <w:p w:rsidR="003E1838" w:rsidRPr="003E1838" w:rsidRDefault="00931319" w:rsidP="003E1838">
      <w:pPr>
        <w:rPr>
          <w:sz w:val="22"/>
        </w:rPr>
      </w:pPr>
      <w:r>
        <w:rPr>
          <w:noProof/>
          <w:sz w:val="22"/>
          <w:lang w:val="es-GT" w:eastAsia="es-GT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3205633" wp14:editId="4A97C74E">
                <wp:simplePos x="0" y="0"/>
                <wp:positionH relativeFrom="column">
                  <wp:posOffset>123825</wp:posOffset>
                </wp:positionH>
                <wp:positionV relativeFrom="paragraph">
                  <wp:posOffset>26035</wp:posOffset>
                </wp:positionV>
                <wp:extent cx="6334125" cy="5295900"/>
                <wp:effectExtent l="0" t="0" r="9525" b="0"/>
                <wp:wrapSquare wrapText="bothSides"/>
                <wp:docPr id="12" name="12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5295900"/>
                          <a:chOff x="0" y="0"/>
                          <a:chExt cx="5200650" cy="4400550"/>
                        </a:xfrm>
                      </wpg:grpSpPr>
                      <pic:pic xmlns:pic="http://schemas.openxmlformats.org/drawingml/2006/picture">
                        <pic:nvPicPr>
                          <pic:cNvPr id="11" name="Imagen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625" y="3267075"/>
                            <a:ext cx="5153025" cy="1133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Imagen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5200650" cy="330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12 Grupo" o:spid="_x0000_s1026" style="position:absolute;margin-left:9.75pt;margin-top:2.05pt;width:498.75pt;height:417pt;z-index:251667456;mso-width-relative:margin;mso-height-relative:margin" coordsize="52006,44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1" o:spid="_x0000_s1027" type="#_x0000_t75" style="position:absolute;left:476;top:32670;width:51530;height:11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HqhfAAAAA2wAAAA8AAABkcnMvZG93bnJldi54bWxET9uKwjAQfV/wH8IIvq2pIq5Uo4hQLyAL&#10;Vn0fmrEtNpPSRK1+vREW9m0O5zqzRWsqcafGlZYVDPoRCOLM6pJzBadj8j0B4TyyxsoyKXiSg8W8&#10;8zXDWNsHH+ie+lyEEHYxKii8r2MpXVaQQde3NXHgLrYx6ANscqkbfIRwU8lhFI2lwZJDQ4E1rQrK&#10;runNKMDza7RPnqdhsvlh/TqvV7+7TapUr9supyA8tf5f/Ofe6jB/AJ9fwgFy/g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ceqF8AAAADbAAAADwAAAAAAAAAAAAAAAACfAgAA&#10;ZHJzL2Rvd25yZXYueG1sUEsFBgAAAAAEAAQA9wAAAIwDAAAAAA==&#10;">
                  <v:imagedata r:id="rId18" o:title=""/>
                  <v:path arrowok="t"/>
                </v:shape>
                <v:shape id="Imagen 10" o:spid="_x0000_s1028" type="#_x0000_t75" style="position:absolute;width:52006;height:33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1bADEAAAA2wAAAA8AAABkcnMvZG93bnJldi54bWxEj0FrwkAQhe8F/8Mygre6UVAkuooUBZFC&#10;qS3icZqdbkKzsyG7Jum/7xwK3mZ4b977ZrMbfK06amMV2MBsmoEiLoKt2Bn4/Dg+r0DFhGyxDkwG&#10;finCbjt62mBuQ8/v1F2SUxLCMUcDZUpNrnUsSvIYp6EhFu07tB6TrK3TtsVewn2t51m21B4rloYS&#10;G3opqfi53L2B2+lN0/325erX5WFeXffuvOh6YybjYb8GlWhID/P/9ckKvtDLLzKA3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m1bADEAAAA2wAAAA8AAAAAAAAAAAAAAAAA&#10;nwIAAGRycy9kb3ducmV2LnhtbFBLBQYAAAAABAAEAPcAAACQAwAAAAA=&#10;">
                  <v:imagedata r:id="rId19" o:title=""/>
                  <v:path arrowok="t"/>
                </v:shape>
                <w10:wrap type="square"/>
              </v:group>
            </w:pict>
          </mc:Fallback>
        </mc:AlternateContent>
      </w:r>
    </w:p>
    <w:p w:rsidR="00931319" w:rsidRDefault="00931319">
      <w:pPr>
        <w:spacing w:after="200" w:line="276" w:lineRule="auto"/>
        <w:jc w:val="left"/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>
        <w:br w:type="page"/>
      </w:r>
    </w:p>
    <w:p w:rsidR="003E1838" w:rsidRPr="003E1838" w:rsidRDefault="00A80CF9" w:rsidP="00A80CF9">
      <w:pPr>
        <w:pStyle w:val="Ttulo2"/>
      </w:pPr>
      <w:r>
        <w:lastRenderedPageBreak/>
        <w:t>Uretra Masculina</w:t>
      </w:r>
    </w:p>
    <w:p w:rsidR="003E1838" w:rsidRPr="008A1C4E" w:rsidRDefault="0085480C" w:rsidP="008A1C4E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8A1C4E">
        <w:rPr>
          <w:sz w:val="22"/>
        </w:rPr>
        <w:t xml:space="preserve">Tubo muscular de 18-22cm desde el orificio interno de la uretra de la vejiga hasta el orificio externo de la uretra en el glande del pene. </w:t>
      </w:r>
    </w:p>
    <w:p w:rsidR="00FB0AD7" w:rsidRPr="008A1C4E" w:rsidRDefault="00FB0AD7" w:rsidP="008A1C4E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8A1C4E">
        <w:rPr>
          <w:b/>
          <w:sz w:val="22"/>
        </w:rPr>
        <w:t>Cresta Uretras</w:t>
      </w:r>
      <w:r w:rsidRPr="008A1C4E">
        <w:rPr>
          <w:sz w:val="22"/>
        </w:rPr>
        <w:t xml:space="preserve">: </w:t>
      </w:r>
      <w:r w:rsidRPr="008A1C4E">
        <w:rPr>
          <w:sz w:val="22"/>
          <w:u w:val="single"/>
        </w:rPr>
        <w:t>Característica más destacada</w:t>
      </w:r>
      <w:r w:rsidRPr="008A1C4E">
        <w:rPr>
          <w:sz w:val="22"/>
        </w:rPr>
        <w:t xml:space="preserve"> de la </w:t>
      </w:r>
      <w:r w:rsidRPr="008A1C4E">
        <w:rPr>
          <w:b/>
          <w:sz w:val="22"/>
        </w:rPr>
        <w:t>uretra prostática</w:t>
      </w:r>
      <w:r w:rsidRPr="008A1C4E">
        <w:rPr>
          <w:sz w:val="22"/>
        </w:rPr>
        <w:t xml:space="preserve">, entre los </w:t>
      </w:r>
      <w:r w:rsidRPr="008A1C4E">
        <w:rPr>
          <w:sz w:val="22"/>
          <w:u w:val="single"/>
        </w:rPr>
        <w:t>senos prostáticos</w:t>
      </w:r>
      <w:r w:rsidRPr="008A1C4E">
        <w:rPr>
          <w:sz w:val="22"/>
        </w:rPr>
        <w:t xml:space="preserve">. </w:t>
      </w:r>
    </w:p>
    <w:p w:rsidR="00CF312D" w:rsidRPr="008A1C4E" w:rsidRDefault="00FB0AD7" w:rsidP="008A1C4E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8A1C4E">
        <w:rPr>
          <w:b/>
          <w:sz w:val="22"/>
        </w:rPr>
        <w:t>Los conductos prostáticos</w:t>
      </w:r>
      <w:r w:rsidRPr="008A1C4E">
        <w:rPr>
          <w:sz w:val="22"/>
        </w:rPr>
        <w:t xml:space="preserve"> secretores desembocan en los </w:t>
      </w:r>
      <w:r w:rsidRPr="008A1C4E">
        <w:rPr>
          <w:sz w:val="22"/>
          <w:u w:val="single"/>
        </w:rPr>
        <w:t>senos prostáticos</w:t>
      </w:r>
      <w:r w:rsidRPr="008A1C4E">
        <w:rPr>
          <w:sz w:val="22"/>
        </w:rPr>
        <w:t>.</w:t>
      </w:r>
    </w:p>
    <w:p w:rsidR="00FB0AD7" w:rsidRPr="008A1C4E" w:rsidRDefault="00FB0AD7" w:rsidP="008A1C4E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8A1C4E">
        <w:rPr>
          <w:b/>
          <w:sz w:val="22"/>
        </w:rPr>
        <w:t>Colículo seminal:</w:t>
      </w:r>
      <w:r w:rsidRPr="008A1C4E">
        <w:rPr>
          <w:sz w:val="22"/>
        </w:rPr>
        <w:t xml:space="preserve"> Eminencia redondeada en el centro de la cresta uretral con un orificio en ojal que se abre en un pequeño fondo de saco, el utrículo prostático.</w:t>
      </w:r>
    </w:p>
    <w:p w:rsidR="00FB0AD7" w:rsidRPr="008A1C4E" w:rsidRDefault="00FB0AD7" w:rsidP="008A1C4E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8A1C4E">
        <w:rPr>
          <w:b/>
          <w:sz w:val="22"/>
        </w:rPr>
        <w:t>Utrículo prostático:</w:t>
      </w:r>
      <w:r w:rsidRPr="008A1C4E">
        <w:rPr>
          <w:sz w:val="22"/>
        </w:rPr>
        <w:t xml:space="preserve"> Vestigio del conducto uterovaginal embrionario, cuyas paredes circundantes en la mujer son el primordio del útero y dela vagina.</w:t>
      </w:r>
    </w:p>
    <w:p w:rsidR="00CF312D" w:rsidRPr="008A1C4E" w:rsidRDefault="008A1C4E" w:rsidP="008A1C4E">
      <w:pPr>
        <w:pStyle w:val="Prrafodelista"/>
        <w:numPr>
          <w:ilvl w:val="0"/>
          <w:numId w:val="10"/>
        </w:numPr>
        <w:ind w:left="360"/>
        <w:rPr>
          <w:sz w:val="22"/>
        </w:rPr>
      </w:pPr>
      <w:r w:rsidRPr="008A1C4E">
        <w:rPr>
          <w:b/>
          <w:sz w:val="22"/>
        </w:rPr>
        <w:t>Conductos eyaculadores</w:t>
      </w:r>
      <w:r w:rsidRPr="008A1C4E">
        <w:rPr>
          <w:sz w:val="22"/>
        </w:rPr>
        <w:t>: Desembocan en la uretra prostática a través de aberturas en el orificio del utrículo de la próstata.</w:t>
      </w:r>
    </w:p>
    <w:p w:rsidR="008A1C4E" w:rsidRDefault="008A1C4E" w:rsidP="008A1C4E">
      <w:pPr>
        <w:rPr>
          <w:sz w:val="22"/>
        </w:rPr>
      </w:pPr>
    </w:p>
    <w:tbl>
      <w:tblPr>
        <w:tblStyle w:val="Sombreadomedio1"/>
        <w:tblW w:w="11848" w:type="dxa"/>
        <w:tblInd w:w="-45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1757"/>
        <w:gridCol w:w="1417"/>
        <w:gridCol w:w="4139"/>
        <w:gridCol w:w="4535"/>
      </w:tblGrid>
      <w:tr w:rsidR="004F2BFD" w:rsidTr="004F2B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A1C4E" w:rsidRPr="00F77A04" w:rsidRDefault="002E13A3" w:rsidP="004F2BFD">
            <w:pPr>
              <w:jc w:val="center"/>
              <w:rPr>
                <w:sz w:val="22"/>
              </w:rPr>
            </w:pPr>
            <w:r w:rsidRPr="00F77A04">
              <w:rPr>
                <w:sz w:val="22"/>
              </w:rPr>
              <w:t>Porción</w:t>
            </w: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A1C4E" w:rsidRPr="00F77A04" w:rsidRDefault="002E13A3" w:rsidP="004F2B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77A04">
              <w:rPr>
                <w:sz w:val="22"/>
              </w:rPr>
              <w:t>Longitud</w:t>
            </w:r>
          </w:p>
        </w:tc>
        <w:tc>
          <w:tcPr>
            <w:tcW w:w="41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A1C4E" w:rsidRPr="00F77A04" w:rsidRDefault="002E13A3" w:rsidP="004F2B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77A04">
              <w:rPr>
                <w:sz w:val="22"/>
              </w:rPr>
              <w:t>Localización</w:t>
            </w:r>
          </w:p>
        </w:tc>
        <w:tc>
          <w:tcPr>
            <w:tcW w:w="4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8A1C4E" w:rsidRPr="00F77A04" w:rsidRDefault="002E13A3" w:rsidP="004F2B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F77A04">
              <w:rPr>
                <w:sz w:val="22"/>
              </w:rPr>
              <w:t>Características</w:t>
            </w:r>
          </w:p>
        </w:tc>
      </w:tr>
      <w:tr w:rsidR="004F2BFD" w:rsidTr="004F2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tcBorders>
              <w:right w:val="none" w:sz="0" w:space="0" w:color="auto"/>
            </w:tcBorders>
            <w:vAlign w:val="center"/>
          </w:tcPr>
          <w:p w:rsidR="008A1C4E" w:rsidRPr="00F77A04" w:rsidRDefault="002E13A3" w:rsidP="004F2BFD">
            <w:pPr>
              <w:jc w:val="center"/>
              <w:rPr>
                <w:sz w:val="22"/>
              </w:rPr>
            </w:pPr>
            <w:r w:rsidRPr="00F77A04">
              <w:rPr>
                <w:sz w:val="22"/>
              </w:rPr>
              <w:t>Intramural (preprostática)</w:t>
            </w: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8A1C4E" w:rsidRDefault="004F2BFD" w:rsidP="004F2B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0.5-1.5 cm</w:t>
            </w:r>
          </w:p>
        </w:tc>
        <w:tc>
          <w:tcPr>
            <w:tcW w:w="413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8A1C4E" w:rsidRDefault="004F2BFD" w:rsidP="004F2B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Se extiende vertical a través del cuello de la vejiga</w:t>
            </w:r>
          </w:p>
        </w:tc>
        <w:tc>
          <w:tcPr>
            <w:tcW w:w="4535" w:type="dxa"/>
            <w:tcBorders>
              <w:left w:val="none" w:sz="0" w:space="0" w:color="auto"/>
            </w:tcBorders>
            <w:vAlign w:val="center"/>
          </w:tcPr>
          <w:p w:rsidR="008A1C4E" w:rsidRDefault="004F2BFD" w:rsidP="004F2B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Rodeada por el esfínter interno de la uretra;</w:t>
            </w:r>
          </w:p>
          <w:p w:rsidR="004F2BFD" w:rsidRDefault="004F2BFD" w:rsidP="004F2B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El diámetro y la longitud varían, dependiendo de si la vejiga urinaria está llena o vacía</w:t>
            </w:r>
          </w:p>
        </w:tc>
      </w:tr>
      <w:tr w:rsidR="004F2BFD" w:rsidTr="004F2B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tcBorders>
              <w:right w:val="none" w:sz="0" w:space="0" w:color="auto"/>
            </w:tcBorders>
            <w:vAlign w:val="center"/>
          </w:tcPr>
          <w:p w:rsidR="008A1C4E" w:rsidRPr="00F77A04" w:rsidRDefault="002E13A3" w:rsidP="004F2BFD">
            <w:pPr>
              <w:jc w:val="center"/>
              <w:rPr>
                <w:sz w:val="22"/>
              </w:rPr>
            </w:pPr>
            <w:r w:rsidRPr="00F77A04">
              <w:rPr>
                <w:sz w:val="22"/>
              </w:rPr>
              <w:t>Prostática</w:t>
            </w: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8A1C4E" w:rsidRDefault="004F2BFD" w:rsidP="004F2B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3-4 cm</w:t>
            </w:r>
          </w:p>
        </w:tc>
        <w:tc>
          <w:tcPr>
            <w:tcW w:w="413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8A1C4E" w:rsidRDefault="004F2BFD" w:rsidP="004F2B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Desciende a través de la porción anterior de la próstata, formando una curva, cóncava anteriormente;</w:t>
            </w:r>
          </w:p>
          <w:p w:rsidR="004F2BFD" w:rsidRDefault="004F2BFD" w:rsidP="004F2B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Rodeada anteriormente por la porción vertical, semejante a un canal del esfínter externo de la uretra</w:t>
            </w:r>
          </w:p>
        </w:tc>
        <w:tc>
          <w:tcPr>
            <w:tcW w:w="4535" w:type="dxa"/>
            <w:tcBorders>
              <w:left w:val="none" w:sz="0" w:space="0" w:color="auto"/>
            </w:tcBorders>
            <w:vAlign w:val="center"/>
          </w:tcPr>
          <w:p w:rsidR="008A1C4E" w:rsidRDefault="00582267" w:rsidP="004F2B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Porción más ancha y dilatable;</w:t>
            </w:r>
          </w:p>
          <w:p w:rsidR="00582267" w:rsidRDefault="00582267" w:rsidP="004F2B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Cresta uretral en el colículo seminal, flanqueada por senos prostáticos en los que desembocan los conductillos prostáticos;</w:t>
            </w:r>
          </w:p>
          <w:p w:rsidR="00582267" w:rsidRDefault="00582267" w:rsidP="004F2B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Los conductos eyaculadores desembocan en el colículo;</w:t>
            </w:r>
          </w:p>
          <w:p w:rsidR="00582267" w:rsidRDefault="00582267" w:rsidP="004F2B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Los tractos urinario y reproductor se fusionan en esta porción.</w:t>
            </w:r>
          </w:p>
        </w:tc>
      </w:tr>
      <w:tr w:rsidR="004F2BFD" w:rsidTr="004F2B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tcBorders>
              <w:right w:val="none" w:sz="0" w:space="0" w:color="auto"/>
            </w:tcBorders>
            <w:vAlign w:val="center"/>
          </w:tcPr>
          <w:p w:rsidR="008A1C4E" w:rsidRPr="00F77A04" w:rsidRDefault="002E13A3" w:rsidP="004F2BFD">
            <w:pPr>
              <w:jc w:val="center"/>
              <w:rPr>
                <w:sz w:val="22"/>
              </w:rPr>
            </w:pPr>
            <w:r w:rsidRPr="00F77A04">
              <w:rPr>
                <w:sz w:val="22"/>
              </w:rPr>
              <w:t>Intermedia (membranosa)</w:t>
            </w: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8A1C4E" w:rsidRDefault="004F2BFD" w:rsidP="004F2B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1-1.5 cm</w:t>
            </w:r>
          </w:p>
        </w:tc>
        <w:tc>
          <w:tcPr>
            <w:tcW w:w="413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8A1C4E" w:rsidRDefault="00582267" w:rsidP="004F2B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Pasa a través del espacio perineal profundo, rodeada por fibras circulares del esfínter externo de la uretra;</w:t>
            </w:r>
          </w:p>
          <w:p w:rsidR="00582267" w:rsidRDefault="00582267" w:rsidP="004F2B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Atraviesa la membrana perineal</w:t>
            </w:r>
          </w:p>
        </w:tc>
        <w:tc>
          <w:tcPr>
            <w:tcW w:w="4535" w:type="dxa"/>
            <w:tcBorders>
              <w:left w:val="none" w:sz="0" w:space="0" w:color="auto"/>
            </w:tcBorders>
            <w:vAlign w:val="center"/>
          </w:tcPr>
          <w:p w:rsidR="008A1C4E" w:rsidRDefault="00582267" w:rsidP="004F2B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Parte más estrecha y menos distensible (excepto en el orificio externo de la uretra)</w:t>
            </w:r>
          </w:p>
        </w:tc>
      </w:tr>
      <w:tr w:rsidR="004F2BFD" w:rsidTr="004F2BF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7" w:type="dxa"/>
            <w:tcBorders>
              <w:right w:val="none" w:sz="0" w:space="0" w:color="auto"/>
            </w:tcBorders>
            <w:vAlign w:val="center"/>
          </w:tcPr>
          <w:p w:rsidR="008A1C4E" w:rsidRPr="00F77A04" w:rsidRDefault="002E13A3" w:rsidP="004F2BFD">
            <w:pPr>
              <w:jc w:val="center"/>
              <w:rPr>
                <w:sz w:val="22"/>
              </w:rPr>
            </w:pPr>
            <w:r w:rsidRPr="00F77A04">
              <w:rPr>
                <w:sz w:val="22"/>
              </w:rPr>
              <w:t>Esponjosa</w:t>
            </w:r>
          </w:p>
        </w:tc>
        <w:tc>
          <w:tcPr>
            <w:tcW w:w="1417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8A1C4E" w:rsidRDefault="004F2BFD" w:rsidP="004F2B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15cm</w:t>
            </w:r>
          </w:p>
        </w:tc>
        <w:tc>
          <w:tcPr>
            <w:tcW w:w="413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:rsidR="008A1C4E" w:rsidRDefault="00582267" w:rsidP="004F2B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A través del cuerpo esponjoso;</w:t>
            </w:r>
          </w:p>
          <w:p w:rsidR="00582267" w:rsidRDefault="00582267" w:rsidP="004F2B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Aparece un ensanchamiento inicial en el bulbo del pene;</w:t>
            </w:r>
          </w:p>
          <w:p w:rsidR="00582267" w:rsidRDefault="00582267" w:rsidP="0058226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Se ensancha de distalmente como fosa navicular (en el glande)</w:t>
            </w:r>
          </w:p>
        </w:tc>
        <w:tc>
          <w:tcPr>
            <w:tcW w:w="4535" w:type="dxa"/>
            <w:tcBorders>
              <w:left w:val="none" w:sz="0" w:space="0" w:color="auto"/>
            </w:tcBorders>
            <w:vAlign w:val="center"/>
          </w:tcPr>
          <w:p w:rsidR="008A1C4E" w:rsidRDefault="00582267" w:rsidP="004F2B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Porción más larga y móvil;</w:t>
            </w:r>
          </w:p>
          <w:p w:rsidR="00582267" w:rsidRDefault="00582267" w:rsidP="004F2B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En la porción del bulbo desembocan las glándulas bulbouretrales;</w:t>
            </w:r>
          </w:p>
          <w:p w:rsidR="00582267" w:rsidRDefault="00582267" w:rsidP="004F2B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Distalmente, desembocan las glándulas uretrales en pequeñas lagunas uretrales que entran en la luz de esta porción.</w:t>
            </w:r>
          </w:p>
        </w:tc>
      </w:tr>
    </w:tbl>
    <w:p w:rsidR="00CF312D" w:rsidRPr="003E1838" w:rsidRDefault="002D0BB6" w:rsidP="003E1838">
      <w:pPr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68480" behindDoc="0" locked="0" layoutInCell="1" allowOverlap="1" wp14:anchorId="46AF01D2" wp14:editId="42E5A83C">
            <wp:simplePos x="0" y="0"/>
            <wp:positionH relativeFrom="column">
              <wp:posOffset>4095750</wp:posOffset>
            </wp:positionH>
            <wp:positionV relativeFrom="paragraph">
              <wp:posOffset>57150</wp:posOffset>
            </wp:positionV>
            <wp:extent cx="3086100" cy="2590800"/>
            <wp:effectExtent l="0" t="0" r="0" b="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86100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71F0" w:rsidRPr="001071F0" w:rsidRDefault="001071F0" w:rsidP="001071F0">
      <w:pPr>
        <w:pStyle w:val="Ttulo3"/>
      </w:pPr>
      <w:r>
        <w:t>Vascularización de la Uretra masculina proximal:</w:t>
      </w:r>
    </w:p>
    <w:p w:rsidR="003E1838" w:rsidRPr="00B11081" w:rsidRDefault="001071F0" w:rsidP="00B11081">
      <w:pPr>
        <w:pStyle w:val="Prrafodelista"/>
        <w:numPr>
          <w:ilvl w:val="0"/>
          <w:numId w:val="11"/>
        </w:numPr>
        <w:rPr>
          <w:sz w:val="22"/>
        </w:rPr>
      </w:pPr>
      <w:r w:rsidRPr="00B11081">
        <w:rPr>
          <w:b/>
          <w:sz w:val="22"/>
        </w:rPr>
        <w:t>Ramos prostáticas de las arterias vesical inferior y rectal media</w:t>
      </w:r>
      <w:r w:rsidRPr="00B11081">
        <w:rPr>
          <w:sz w:val="22"/>
        </w:rPr>
        <w:t xml:space="preserve">: Irrigan las porciones intramural y prostática de la uretra </w:t>
      </w:r>
    </w:p>
    <w:p w:rsidR="001071F0" w:rsidRPr="00B11081" w:rsidRDefault="001071F0" w:rsidP="00B11081">
      <w:pPr>
        <w:pStyle w:val="Prrafodelista"/>
        <w:numPr>
          <w:ilvl w:val="0"/>
          <w:numId w:val="11"/>
        </w:numPr>
        <w:rPr>
          <w:sz w:val="22"/>
        </w:rPr>
      </w:pPr>
      <w:r w:rsidRPr="00B11081">
        <w:rPr>
          <w:b/>
          <w:sz w:val="22"/>
        </w:rPr>
        <w:t>Plexo Venoso Prostático</w:t>
      </w:r>
      <w:r w:rsidRPr="00B11081">
        <w:rPr>
          <w:sz w:val="22"/>
        </w:rPr>
        <w:t>: Drena las porciones intramural y prostática.</w:t>
      </w:r>
    </w:p>
    <w:p w:rsidR="00B11081" w:rsidRDefault="00B11081" w:rsidP="003E1838">
      <w:pPr>
        <w:rPr>
          <w:sz w:val="22"/>
        </w:rPr>
      </w:pPr>
    </w:p>
    <w:p w:rsidR="003E1838" w:rsidRDefault="00B11081" w:rsidP="002D0BB6">
      <w:pPr>
        <w:pStyle w:val="Ttulo3"/>
      </w:pPr>
      <w:r>
        <w:t>Inervación de la Uretra Masculina</w:t>
      </w:r>
    </w:p>
    <w:p w:rsidR="002D0BB6" w:rsidRPr="002D0BB6" w:rsidRDefault="002D0BB6" w:rsidP="002D0BB6">
      <w:pPr>
        <w:pStyle w:val="Prrafodelista"/>
        <w:numPr>
          <w:ilvl w:val="0"/>
          <w:numId w:val="12"/>
        </w:numPr>
        <w:rPr>
          <w:sz w:val="22"/>
        </w:rPr>
      </w:pPr>
      <w:r w:rsidRPr="002D0BB6">
        <w:rPr>
          <w:b/>
          <w:sz w:val="22"/>
        </w:rPr>
        <w:t>Plexo Nervioso prostático</w:t>
      </w:r>
      <w:r w:rsidRPr="002D0BB6">
        <w:rPr>
          <w:sz w:val="22"/>
        </w:rPr>
        <w:t xml:space="preserve"> (SP, PSP y aferentes viscerales), es una extensión del plexo vesical (plexo hipogástrico).</w:t>
      </w:r>
      <w:r w:rsidRPr="002D0BB6">
        <w:rPr>
          <w:noProof/>
          <w:lang w:val="es-GT" w:eastAsia="es-GT"/>
        </w:rPr>
        <w:t xml:space="preserve"> </w:t>
      </w:r>
    </w:p>
    <w:p w:rsidR="002D0BB6" w:rsidRDefault="002D0BB6">
      <w:pPr>
        <w:spacing w:after="200" w:line="276" w:lineRule="auto"/>
        <w:jc w:val="left"/>
        <w:rPr>
          <w:sz w:val="22"/>
        </w:rPr>
      </w:pPr>
      <w:r>
        <w:rPr>
          <w:sz w:val="22"/>
        </w:rPr>
        <w:br w:type="page"/>
      </w:r>
    </w:p>
    <w:p w:rsidR="002D0BB6" w:rsidRDefault="00144625" w:rsidP="00144625">
      <w:pPr>
        <w:pStyle w:val="Ttulo2"/>
      </w:pPr>
      <w:r>
        <w:lastRenderedPageBreak/>
        <w:t>Uretra Femenina</w:t>
      </w:r>
    </w:p>
    <w:p w:rsidR="00144625" w:rsidRPr="00CD11E6" w:rsidRDefault="005529F9" w:rsidP="00CD11E6">
      <w:pPr>
        <w:pStyle w:val="Prrafodelista"/>
        <w:numPr>
          <w:ilvl w:val="0"/>
          <w:numId w:val="13"/>
        </w:numPr>
        <w:rPr>
          <w:sz w:val="22"/>
        </w:rPr>
      </w:pPr>
      <w:r w:rsidRPr="00CD11E6">
        <w:rPr>
          <w:sz w:val="22"/>
        </w:rPr>
        <w:t>Corta (</w:t>
      </w:r>
      <w:r w:rsidRPr="00CD11E6">
        <w:rPr>
          <w:b/>
          <w:sz w:val="22"/>
        </w:rPr>
        <w:t>4cm</w:t>
      </w:r>
      <w:r w:rsidRPr="00CD11E6">
        <w:rPr>
          <w:sz w:val="22"/>
        </w:rPr>
        <w:t xml:space="preserve">) y </w:t>
      </w:r>
      <w:r w:rsidRPr="00CD11E6">
        <w:rPr>
          <w:b/>
          <w:sz w:val="22"/>
        </w:rPr>
        <w:t>6mm</w:t>
      </w:r>
      <w:r w:rsidRPr="00CD11E6">
        <w:rPr>
          <w:sz w:val="22"/>
        </w:rPr>
        <w:t xml:space="preserve"> de diámetro.</w:t>
      </w:r>
    </w:p>
    <w:p w:rsidR="005529F9" w:rsidRPr="00CD11E6" w:rsidRDefault="005529F9" w:rsidP="00CD11E6">
      <w:pPr>
        <w:pStyle w:val="Prrafodelista"/>
        <w:numPr>
          <w:ilvl w:val="0"/>
          <w:numId w:val="13"/>
        </w:numPr>
        <w:rPr>
          <w:sz w:val="22"/>
        </w:rPr>
      </w:pPr>
      <w:r w:rsidRPr="00CD11E6">
        <w:rPr>
          <w:sz w:val="22"/>
        </w:rPr>
        <w:t xml:space="preserve">Discurre anteroinferiormente, desde el </w:t>
      </w:r>
      <w:r w:rsidRPr="00CD11E6">
        <w:rPr>
          <w:b/>
          <w:sz w:val="22"/>
        </w:rPr>
        <w:t>orificio interno de la uretra</w:t>
      </w:r>
      <w:r w:rsidRPr="00CD11E6">
        <w:rPr>
          <w:sz w:val="22"/>
        </w:rPr>
        <w:t xml:space="preserve"> de la vejiga</w:t>
      </w:r>
      <w:r w:rsidR="00225E3F" w:rsidRPr="00CD11E6">
        <w:rPr>
          <w:sz w:val="22"/>
        </w:rPr>
        <w:t xml:space="preserve"> y luego inferior a la </w:t>
      </w:r>
      <w:r w:rsidR="00225E3F" w:rsidRPr="00CD11E6">
        <w:rPr>
          <w:b/>
          <w:sz w:val="22"/>
        </w:rPr>
        <w:t>sínfisis del pubis</w:t>
      </w:r>
      <w:r w:rsidR="00225E3F" w:rsidRPr="00CD11E6">
        <w:rPr>
          <w:sz w:val="22"/>
        </w:rPr>
        <w:t xml:space="preserve"> hasta el </w:t>
      </w:r>
      <w:r w:rsidR="00225E3F" w:rsidRPr="00CD11E6">
        <w:rPr>
          <w:b/>
          <w:sz w:val="22"/>
        </w:rPr>
        <w:t>orificio externo de la uretra</w:t>
      </w:r>
      <w:r w:rsidR="00225E3F" w:rsidRPr="00CD11E6">
        <w:rPr>
          <w:sz w:val="22"/>
        </w:rPr>
        <w:t>.</w:t>
      </w:r>
    </w:p>
    <w:p w:rsidR="00225E3F" w:rsidRPr="00CD11E6" w:rsidRDefault="00225E3F" w:rsidP="00CD11E6">
      <w:pPr>
        <w:pStyle w:val="Prrafodelista"/>
        <w:numPr>
          <w:ilvl w:val="0"/>
          <w:numId w:val="13"/>
        </w:numPr>
        <w:rPr>
          <w:b/>
          <w:sz w:val="22"/>
          <w:u w:val="single"/>
        </w:rPr>
      </w:pPr>
      <w:r w:rsidRPr="00CD11E6">
        <w:rPr>
          <w:b/>
          <w:sz w:val="22"/>
          <w:u w:val="single"/>
        </w:rPr>
        <w:t>No está organizada en un esfínter interno.</w:t>
      </w:r>
    </w:p>
    <w:p w:rsidR="00225E3F" w:rsidRPr="00CD11E6" w:rsidRDefault="00225E3F" w:rsidP="00CD11E6">
      <w:pPr>
        <w:pStyle w:val="Prrafodelista"/>
        <w:numPr>
          <w:ilvl w:val="0"/>
          <w:numId w:val="13"/>
        </w:numPr>
        <w:rPr>
          <w:sz w:val="22"/>
        </w:rPr>
      </w:pPr>
      <w:r w:rsidRPr="00CD11E6">
        <w:rPr>
          <w:b/>
          <w:sz w:val="22"/>
        </w:rPr>
        <w:t>El orificio externo de la uretra</w:t>
      </w:r>
      <w:r w:rsidRPr="00CD11E6">
        <w:rPr>
          <w:sz w:val="22"/>
        </w:rPr>
        <w:t xml:space="preserve"> se localiza en el vestíbulo</w:t>
      </w:r>
      <w:r w:rsidR="00CD11E6" w:rsidRPr="00CD11E6">
        <w:rPr>
          <w:sz w:val="22"/>
        </w:rPr>
        <w:t xml:space="preserve"> de la </w:t>
      </w:r>
      <w:r w:rsidR="00CD11E6" w:rsidRPr="00CD11E6">
        <w:rPr>
          <w:sz w:val="22"/>
          <w:u w:val="single"/>
        </w:rPr>
        <w:t>hendidura entre los labios menores</w:t>
      </w:r>
      <w:r w:rsidR="00CD11E6" w:rsidRPr="00CD11E6">
        <w:rPr>
          <w:sz w:val="22"/>
        </w:rPr>
        <w:t>, anterior al orificio vaginal.</w:t>
      </w:r>
    </w:p>
    <w:p w:rsidR="00CD11E6" w:rsidRPr="00CD11E6" w:rsidRDefault="00CD11E6" w:rsidP="00CD11E6">
      <w:pPr>
        <w:pStyle w:val="Prrafodelista"/>
        <w:numPr>
          <w:ilvl w:val="0"/>
          <w:numId w:val="13"/>
        </w:numPr>
        <w:rPr>
          <w:sz w:val="22"/>
        </w:rPr>
      </w:pPr>
      <w:r w:rsidRPr="00CD11E6">
        <w:rPr>
          <w:b/>
          <w:sz w:val="22"/>
        </w:rPr>
        <w:t>Las glándulas parauretrales</w:t>
      </w:r>
      <w:r w:rsidRPr="00CD11E6">
        <w:rPr>
          <w:sz w:val="22"/>
        </w:rPr>
        <w:t xml:space="preserve"> son homólogas de la próstata.</w:t>
      </w:r>
    </w:p>
    <w:p w:rsidR="00CD11E6" w:rsidRDefault="00CD11E6" w:rsidP="00144625">
      <w:pPr>
        <w:rPr>
          <w:sz w:val="22"/>
        </w:rPr>
      </w:pPr>
    </w:p>
    <w:p w:rsidR="00CD11E6" w:rsidRDefault="00CD11E6" w:rsidP="00CD11E6">
      <w:pPr>
        <w:pStyle w:val="Ttulo3"/>
      </w:pPr>
      <w:r>
        <w:t>Vascularización de la uretra femenina.</w:t>
      </w:r>
    </w:p>
    <w:p w:rsidR="00CD11E6" w:rsidRPr="00CD11E6" w:rsidRDefault="00CD11E6" w:rsidP="00CD11E6">
      <w:pPr>
        <w:pStyle w:val="Prrafodelista"/>
        <w:numPr>
          <w:ilvl w:val="0"/>
          <w:numId w:val="14"/>
        </w:numPr>
        <w:rPr>
          <w:sz w:val="22"/>
        </w:rPr>
      </w:pPr>
      <w:r w:rsidRPr="00CD11E6">
        <w:rPr>
          <w:b/>
          <w:sz w:val="22"/>
        </w:rPr>
        <w:t>Arterias pudenda interna y vaginal</w:t>
      </w:r>
      <w:r w:rsidRPr="00CD11E6">
        <w:rPr>
          <w:sz w:val="22"/>
        </w:rPr>
        <w:t xml:space="preserve"> irrigan la uretra</w:t>
      </w:r>
    </w:p>
    <w:p w:rsidR="00CD11E6" w:rsidRPr="00CD11E6" w:rsidRDefault="00CD11E6" w:rsidP="00CD11E6">
      <w:pPr>
        <w:pStyle w:val="Prrafodelista"/>
        <w:numPr>
          <w:ilvl w:val="0"/>
          <w:numId w:val="14"/>
        </w:numPr>
        <w:rPr>
          <w:sz w:val="22"/>
        </w:rPr>
      </w:pPr>
      <w:r w:rsidRPr="00CD11E6">
        <w:rPr>
          <w:b/>
          <w:sz w:val="22"/>
        </w:rPr>
        <w:t xml:space="preserve">Las venas </w:t>
      </w:r>
      <w:proofErr w:type="gramStart"/>
      <w:r w:rsidRPr="00CD11E6">
        <w:rPr>
          <w:b/>
          <w:sz w:val="22"/>
        </w:rPr>
        <w:t>pudenda interna y vaginal</w:t>
      </w:r>
      <w:proofErr w:type="gramEnd"/>
      <w:r w:rsidRPr="00CD11E6">
        <w:rPr>
          <w:b/>
          <w:sz w:val="22"/>
        </w:rPr>
        <w:t xml:space="preserve"> </w:t>
      </w:r>
      <w:r w:rsidRPr="00CD11E6">
        <w:rPr>
          <w:sz w:val="22"/>
        </w:rPr>
        <w:t>drenan la uretra.</w:t>
      </w:r>
    </w:p>
    <w:p w:rsidR="00CD11E6" w:rsidRDefault="00CD11E6" w:rsidP="00144625">
      <w:pPr>
        <w:rPr>
          <w:sz w:val="22"/>
        </w:rPr>
      </w:pPr>
    </w:p>
    <w:p w:rsidR="00CD11E6" w:rsidRDefault="00CD11E6" w:rsidP="00CD11E6">
      <w:pPr>
        <w:pStyle w:val="Ttulo3"/>
      </w:pPr>
      <w:r>
        <w:t>Inervación de la uretra femenina</w:t>
      </w:r>
    </w:p>
    <w:p w:rsidR="00CD11E6" w:rsidRPr="00CD11E6" w:rsidRDefault="00CD11E6" w:rsidP="00CD11E6">
      <w:pPr>
        <w:pStyle w:val="Prrafodelista"/>
        <w:numPr>
          <w:ilvl w:val="0"/>
          <w:numId w:val="15"/>
        </w:numPr>
        <w:rPr>
          <w:b/>
          <w:sz w:val="22"/>
        </w:rPr>
      </w:pPr>
      <w:r w:rsidRPr="00CD11E6">
        <w:rPr>
          <w:b/>
          <w:sz w:val="22"/>
        </w:rPr>
        <w:t>Plexo nervioso vesical y el nervio pudendo.</w:t>
      </w:r>
    </w:p>
    <w:p w:rsidR="00CD11E6" w:rsidRPr="00CD11E6" w:rsidRDefault="00CD11E6" w:rsidP="00CD11E6">
      <w:pPr>
        <w:pStyle w:val="Prrafodelista"/>
        <w:numPr>
          <w:ilvl w:val="0"/>
          <w:numId w:val="15"/>
        </w:numPr>
        <w:rPr>
          <w:b/>
          <w:sz w:val="22"/>
        </w:rPr>
      </w:pPr>
      <w:r w:rsidRPr="00CD11E6">
        <w:rPr>
          <w:sz w:val="22"/>
        </w:rPr>
        <w:t xml:space="preserve">Las aferencias viscerales discurren en </w:t>
      </w:r>
      <w:r w:rsidRPr="00CD11E6">
        <w:rPr>
          <w:b/>
          <w:sz w:val="22"/>
        </w:rPr>
        <w:t>nervios esplácnicos pélvicos a S2-4</w:t>
      </w:r>
    </w:p>
    <w:p w:rsidR="00144625" w:rsidRDefault="00144625" w:rsidP="00144625">
      <w:pPr>
        <w:rPr>
          <w:sz w:val="22"/>
        </w:rPr>
      </w:pPr>
    </w:p>
    <w:p w:rsidR="00144625" w:rsidRDefault="007601FC" w:rsidP="007601FC">
      <w:pPr>
        <w:pStyle w:val="Ttulo2"/>
      </w:pPr>
      <w:r>
        <w:t>Recto</w:t>
      </w:r>
    </w:p>
    <w:p w:rsidR="00144625" w:rsidRPr="00D1140D" w:rsidRDefault="00EA3A1C" w:rsidP="00D1140D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D1140D">
        <w:rPr>
          <w:sz w:val="22"/>
        </w:rPr>
        <w:t>Porción pélvica del tubo digestivo, continuación del colon sigmoideo y se continúa con el conducto anal.</w:t>
      </w:r>
    </w:p>
    <w:p w:rsidR="00EA3A1C" w:rsidRPr="00D1140D" w:rsidRDefault="00EA3A1C" w:rsidP="00D1140D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D1140D">
        <w:rPr>
          <w:sz w:val="22"/>
        </w:rPr>
        <w:t>La unión rectosigmoidea se sitúa anterior a S3.</w:t>
      </w:r>
    </w:p>
    <w:p w:rsidR="00EA3A1C" w:rsidRPr="00D1140D" w:rsidRDefault="00C0525B" w:rsidP="00D1140D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D1140D">
        <w:rPr>
          <w:b/>
          <w:sz w:val="22"/>
        </w:rPr>
        <w:t>Flexura Sacra del Recto</w:t>
      </w:r>
      <w:r w:rsidRPr="00D1140D">
        <w:rPr>
          <w:sz w:val="22"/>
        </w:rPr>
        <w:t>: Sigue la curvatura del sacro y cóccix</w:t>
      </w:r>
    </w:p>
    <w:p w:rsidR="00C0525B" w:rsidRPr="00D1140D" w:rsidRDefault="00C0525B" w:rsidP="00D1140D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D1140D">
        <w:rPr>
          <w:sz w:val="22"/>
        </w:rPr>
        <w:t xml:space="preserve">El recto termina anteroinferiormente en </w:t>
      </w:r>
      <w:r w:rsidRPr="00D1140D">
        <w:rPr>
          <w:sz w:val="22"/>
          <w:u w:val="single"/>
        </w:rPr>
        <w:t>vértice del cóccix</w:t>
      </w:r>
      <w:r w:rsidRPr="00D1140D">
        <w:rPr>
          <w:sz w:val="22"/>
        </w:rPr>
        <w:t xml:space="preserve">, formando la </w:t>
      </w:r>
      <w:r w:rsidRPr="00D1140D">
        <w:rPr>
          <w:b/>
          <w:sz w:val="22"/>
        </w:rPr>
        <w:t>flexura anorre</w:t>
      </w:r>
      <w:r w:rsidR="002752B6">
        <w:rPr>
          <w:b/>
          <w:sz w:val="22"/>
        </w:rPr>
        <w:t>c</w:t>
      </w:r>
      <w:r w:rsidRPr="00D1140D">
        <w:rPr>
          <w:b/>
          <w:sz w:val="22"/>
        </w:rPr>
        <w:t>tal del conducto anal</w:t>
      </w:r>
      <w:r w:rsidRPr="00D1140D">
        <w:rPr>
          <w:sz w:val="22"/>
        </w:rPr>
        <w:t xml:space="preserve"> (cuando el intestino atraviesa el diafragma de</w:t>
      </w:r>
      <w:r w:rsidR="00F756A6" w:rsidRPr="00D1140D">
        <w:rPr>
          <w:sz w:val="22"/>
        </w:rPr>
        <w:t xml:space="preserve"> </w:t>
      </w:r>
      <w:r w:rsidRPr="00D1140D">
        <w:rPr>
          <w:sz w:val="22"/>
        </w:rPr>
        <w:t>l</w:t>
      </w:r>
      <w:r w:rsidR="00F756A6" w:rsidRPr="00D1140D">
        <w:rPr>
          <w:sz w:val="22"/>
        </w:rPr>
        <w:t>a</w:t>
      </w:r>
      <w:r w:rsidRPr="00D1140D">
        <w:rPr>
          <w:sz w:val="22"/>
        </w:rPr>
        <w:t xml:space="preserve"> pelvis [elevador del ano]</w:t>
      </w:r>
      <w:r w:rsidR="00F756A6" w:rsidRPr="00D1140D">
        <w:rPr>
          <w:sz w:val="22"/>
        </w:rPr>
        <w:t>)</w:t>
      </w:r>
      <w:r w:rsidRPr="00D1140D">
        <w:rPr>
          <w:sz w:val="22"/>
        </w:rPr>
        <w:t>.</w:t>
      </w:r>
    </w:p>
    <w:p w:rsidR="00F756A6" w:rsidRPr="00D1140D" w:rsidRDefault="00F756A6" w:rsidP="00D1140D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2752B6">
        <w:rPr>
          <w:b/>
          <w:sz w:val="22"/>
        </w:rPr>
        <w:t>El ángulo o flexura anorrectal</w:t>
      </w:r>
      <w:r w:rsidRPr="00D1140D">
        <w:rPr>
          <w:sz w:val="22"/>
        </w:rPr>
        <w:t xml:space="preserve"> (80°) es un mecanismo para la continencia fecal.</w:t>
      </w:r>
    </w:p>
    <w:p w:rsidR="00F756A6" w:rsidRPr="00D1140D" w:rsidRDefault="00F756A6" w:rsidP="00D1140D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2752B6">
        <w:rPr>
          <w:b/>
          <w:sz w:val="22"/>
        </w:rPr>
        <w:t>El recto</w:t>
      </w:r>
      <w:r w:rsidRPr="00D1140D">
        <w:rPr>
          <w:sz w:val="22"/>
        </w:rPr>
        <w:t xml:space="preserve"> tiene forma de </w:t>
      </w:r>
      <w:r w:rsidRPr="002752B6">
        <w:rPr>
          <w:b/>
          <w:sz w:val="22"/>
        </w:rPr>
        <w:t>S</w:t>
      </w:r>
      <w:r w:rsidRPr="00D1140D">
        <w:rPr>
          <w:sz w:val="22"/>
        </w:rPr>
        <w:t xml:space="preserve"> en vista lateral.</w:t>
      </w:r>
    </w:p>
    <w:p w:rsidR="00F756A6" w:rsidRPr="00D1140D" w:rsidRDefault="00F756A6" w:rsidP="00D1140D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D1140D">
        <w:rPr>
          <w:sz w:val="22"/>
        </w:rPr>
        <w:t xml:space="preserve">Se aprecian </w:t>
      </w:r>
      <w:r w:rsidRPr="00D1140D">
        <w:rPr>
          <w:b/>
          <w:sz w:val="22"/>
        </w:rPr>
        <w:t>tres flexuras laterales del recto</w:t>
      </w:r>
      <w:r w:rsidRPr="00D1140D">
        <w:rPr>
          <w:sz w:val="22"/>
        </w:rPr>
        <w:t xml:space="preserve"> (</w:t>
      </w:r>
      <w:r w:rsidRPr="00D1140D">
        <w:rPr>
          <w:b/>
          <w:sz w:val="22"/>
        </w:rPr>
        <w:t>superior e inferior</w:t>
      </w:r>
      <w:r w:rsidRPr="00D1140D">
        <w:rPr>
          <w:sz w:val="22"/>
        </w:rPr>
        <w:t xml:space="preserve"> derech</w:t>
      </w:r>
      <w:r w:rsidR="00F369EF" w:rsidRPr="00D1140D">
        <w:rPr>
          <w:sz w:val="22"/>
        </w:rPr>
        <w:t>as</w:t>
      </w:r>
      <w:r w:rsidRPr="00D1140D">
        <w:rPr>
          <w:sz w:val="22"/>
        </w:rPr>
        <w:t xml:space="preserve"> e </w:t>
      </w:r>
      <w:r w:rsidRPr="00D1140D">
        <w:rPr>
          <w:b/>
          <w:sz w:val="22"/>
        </w:rPr>
        <w:t>intermedia</w:t>
      </w:r>
      <w:r w:rsidRPr="00D1140D">
        <w:rPr>
          <w:sz w:val="22"/>
        </w:rPr>
        <w:t xml:space="preserve"> </w:t>
      </w:r>
      <w:r w:rsidR="00F369EF" w:rsidRPr="00D1140D">
        <w:rPr>
          <w:sz w:val="22"/>
        </w:rPr>
        <w:t>izquierda</w:t>
      </w:r>
      <w:r w:rsidRPr="00D1140D">
        <w:rPr>
          <w:sz w:val="22"/>
        </w:rPr>
        <w:t>)</w:t>
      </w:r>
    </w:p>
    <w:p w:rsidR="00F756A6" w:rsidRPr="00D1140D" w:rsidRDefault="00F756A6" w:rsidP="00D1140D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D1140D">
        <w:rPr>
          <w:sz w:val="22"/>
        </w:rPr>
        <w:t xml:space="preserve">Se forman en relación con </w:t>
      </w:r>
      <w:r w:rsidRPr="00D1140D">
        <w:rPr>
          <w:b/>
          <w:sz w:val="22"/>
        </w:rPr>
        <w:t>tres pliegues transversos del recto</w:t>
      </w:r>
      <w:r w:rsidR="00F369EF" w:rsidRPr="00D1140D">
        <w:rPr>
          <w:b/>
          <w:sz w:val="22"/>
        </w:rPr>
        <w:t xml:space="preserve"> </w:t>
      </w:r>
      <w:r w:rsidR="00F369EF" w:rsidRPr="00D1140D">
        <w:rPr>
          <w:sz w:val="22"/>
        </w:rPr>
        <w:t>interno</w:t>
      </w:r>
      <w:r w:rsidRPr="00D1140D">
        <w:rPr>
          <w:sz w:val="22"/>
        </w:rPr>
        <w:t>: Dos izquierdo</w:t>
      </w:r>
      <w:r w:rsidR="00F369EF" w:rsidRPr="00D1140D">
        <w:rPr>
          <w:sz w:val="22"/>
        </w:rPr>
        <w:t>s</w:t>
      </w:r>
      <w:r w:rsidRPr="00D1140D">
        <w:rPr>
          <w:sz w:val="22"/>
        </w:rPr>
        <w:t xml:space="preserve"> y uno </w:t>
      </w:r>
      <w:r w:rsidR="00F369EF" w:rsidRPr="00D1140D">
        <w:rPr>
          <w:sz w:val="22"/>
        </w:rPr>
        <w:t>derecho.</w:t>
      </w:r>
    </w:p>
    <w:p w:rsidR="00F369EF" w:rsidRDefault="00F369EF" w:rsidP="00D1140D">
      <w:pPr>
        <w:rPr>
          <w:sz w:val="22"/>
        </w:rPr>
      </w:pPr>
    </w:p>
    <w:p w:rsidR="00F369EF" w:rsidRDefault="00F369EF" w:rsidP="00D1140D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D1140D">
        <w:rPr>
          <w:b/>
          <w:sz w:val="22"/>
        </w:rPr>
        <w:t>Ampolla del recto</w:t>
      </w:r>
      <w:r w:rsidRPr="00D1140D">
        <w:rPr>
          <w:sz w:val="22"/>
        </w:rPr>
        <w:t>: Porción terminal dilatada del recto, superior y sostenida por el diafragma pélvico (elevador del ano) y el ligamento anococcígeo</w:t>
      </w:r>
    </w:p>
    <w:p w:rsidR="00760A28" w:rsidRDefault="00760A28" w:rsidP="00D1140D">
      <w:pPr>
        <w:pStyle w:val="Prrafodelista"/>
        <w:numPr>
          <w:ilvl w:val="0"/>
          <w:numId w:val="16"/>
        </w:numPr>
        <w:ind w:left="360"/>
        <w:rPr>
          <w:sz w:val="22"/>
        </w:rPr>
      </w:pPr>
      <w:r>
        <w:rPr>
          <w:sz w:val="22"/>
        </w:rPr>
        <w:t xml:space="preserve">La ampolla del recto retiene la masa fecal que se va acumulando hasta que sea </w:t>
      </w:r>
      <w:r w:rsidR="00E24ECE">
        <w:rPr>
          <w:sz w:val="22"/>
        </w:rPr>
        <w:t>expulsada</w:t>
      </w:r>
      <w:r>
        <w:rPr>
          <w:sz w:val="22"/>
        </w:rPr>
        <w:t xml:space="preserve"> con la defecación.</w:t>
      </w:r>
    </w:p>
    <w:p w:rsidR="00931A81" w:rsidRPr="00931A81" w:rsidRDefault="00931A81" w:rsidP="00931A81">
      <w:pPr>
        <w:pStyle w:val="Prrafodelista"/>
        <w:ind w:left="360"/>
        <w:rPr>
          <w:sz w:val="22"/>
        </w:rPr>
      </w:pPr>
    </w:p>
    <w:p w:rsidR="00760A28" w:rsidRDefault="00760A28" w:rsidP="00D1140D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760A28">
        <w:rPr>
          <w:b/>
          <w:sz w:val="22"/>
        </w:rPr>
        <w:t>El peritoneo cubre</w:t>
      </w:r>
      <w:r>
        <w:rPr>
          <w:sz w:val="22"/>
        </w:rPr>
        <w:t xml:space="preserve"> </w:t>
      </w:r>
      <w:proofErr w:type="gramStart"/>
      <w:r>
        <w:rPr>
          <w:sz w:val="22"/>
        </w:rPr>
        <w:t xml:space="preserve">las </w:t>
      </w:r>
      <w:r w:rsidRPr="000838A2">
        <w:rPr>
          <w:sz w:val="22"/>
          <w:u w:val="single"/>
        </w:rPr>
        <w:t>caras anterior y laterales</w:t>
      </w:r>
      <w:proofErr w:type="gramEnd"/>
      <w:r w:rsidRPr="000838A2">
        <w:rPr>
          <w:sz w:val="22"/>
          <w:u w:val="single"/>
        </w:rPr>
        <w:t xml:space="preserve"> del</w:t>
      </w:r>
      <w:r>
        <w:rPr>
          <w:sz w:val="22"/>
        </w:rPr>
        <w:t xml:space="preserve"> </w:t>
      </w:r>
      <w:r w:rsidRPr="00760A28">
        <w:rPr>
          <w:sz w:val="22"/>
          <w:u w:val="single"/>
        </w:rPr>
        <w:t xml:space="preserve">1/3 superior </w:t>
      </w:r>
      <w:r w:rsidRPr="000838A2">
        <w:rPr>
          <w:sz w:val="22"/>
        </w:rPr>
        <w:t>del</w:t>
      </w:r>
      <w:r>
        <w:rPr>
          <w:sz w:val="22"/>
        </w:rPr>
        <w:t xml:space="preserve"> recto, la </w:t>
      </w:r>
      <w:r w:rsidRPr="000838A2">
        <w:rPr>
          <w:sz w:val="22"/>
          <w:u w:val="single"/>
        </w:rPr>
        <w:t>cara anterior del 1/3 medio</w:t>
      </w:r>
      <w:r>
        <w:rPr>
          <w:sz w:val="22"/>
        </w:rPr>
        <w:t xml:space="preserve"> y nada del 1/3 inferior.</w:t>
      </w:r>
    </w:p>
    <w:p w:rsidR="000838A2" w:rsidRDefault="000838A2" w:rsidP="00D1140D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0838A2">
        <w:rPr>
          <w:sz w:val="22"/>
          <w:u w:val="single"/>
        </w:rPr>
        <w:t>En el hombre</w:t>
      </w:r>
      <w:r>
        <w:rPr>
          <w:sz w:val="22"/>
        </w:rPr>
        <w:t xml:space="preserve">, el peritoneo se refleja desde el recto hacia la pared posterior de la vejiga formando el suelo del </w:t>
      </w:r>
      <w:r w:rsidRPr="000838A2">
        <w:rPr>
          <w:b/>
          <w:sz w:val="22"/>
        </w:rPr>
        <w:t>fondo del saco rectovesical</w:t>
      </w:r>
      <w:r>
        <w:rPr>
          <w:sz w:val="22"/>
        </w:rPr>
        <w:t>.</w:t>
      </w:r>
    </w:p>
    <w:p w:rsidR="000838A2" w:rsidRDefault="000838A2" w:rsidP="00D1140D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0838A2">
        <w:rPr>
          <w:sz w:val="22"/>
          <w:u w:val="single"/>
        </w:rPr>
        <w:t>En la mujer</w:t>
      </w:r>
      <w:r>
        <w:rPr>
          <w:sz w:val="22"/>
        </w:rPr>
        <w:t xml:space="preserve">, el peritoneo se refleja desde el recto hacia la porción posterior del fórnix de la vagina, formando el </w:t>
      </w:r>
      <w:r w:rsidRPr="000838A2">
        <w:rPr>
          <w:b/>
          <w:sz w:val="22"/>
        </w:rPr>
        <w:t>fondo de saco rectouterino</w:t>
      </w:r>
      <w:r>
        <w:rPr>
          <w:sz w:val="22"/>
        </w:rPr>
        <w:t>.</w:t>
      </w:r>
    </w:p>
    <w:p w:rsidR="000838A2" w:rsidRDefault="000838A2" w:rsidP="00D1140D">
      <w:pPr>
        <w:pStyle w:val="Prrafodelista"/>
        <w:numPr>
          <w:ilvl w:val="0"/>
          <w:numId w:val="16"/>
        </w:numPr>
        <w:ind w:left="360"/>
        <w:rPr>
          <w:sz w:val="22"/>
        </w:rPr>
      </w:pPr>
      <w:r w:rsidRPr="000838A2">
        <w:rPr>
          <w:sz w:val="22"/>
          <w:u w:val="single"/>
        </w:rPr>
        <w:t>En ambos sexos</w:t>
      </w:r>
      <w:r>
        <w:rPr>
          <w:sz w:val="22"/>
        </w:rPr>
        <w:t xml:space="preserve">, las </w:t>
      </w:r>
      <w:r w:rsidRPr="000838A2">
        <w:rPr>
          <w:b/>
          <w:sz w:val="22"/>
        </w:rPr>
        <w:t>reflexiones laterales</w:t>
      </w:r>
      <w:r>
        <w:rPr>
          <w:sz w:val="22"/>
        </w:rPr>
        <w:t xml:space="preserve"> del peritoneo desde el </w:t>
      </w:r>
      <w:r w:rsidRPr="000838A2">
        <w:rPr>
          <w:b/>
          <w:sz w:val="22"/>
        </w:rPr>
        <w:t>1/3 superior</w:t>
      </w:r>
      <w:r>
        <w:rPr>
          <w:sz w:val="22"/>
        </w:rPr>
        <w:t xml:space="preserve"> del recto forman las </w:t>
      </w:r>
      <w:r w:rsidRPr="000838A2">
        <w:rPr>
          <w:b/>
          <w:sz w:val="22"/>
        </w:rPr>
        <w:t>fosas pararrectales</w:t>
      </w:r>
      <w:r>
        <w:rPr>
          <w:sz w:val="22"/>
        </w:rPr>
        <w:t>.</w:t>
      </w:r>
    </w:p>
    <w:p w:rsidR="00C43DDB" w:rsidRDefault="00C43DDB" w:rsidP="00D1140D">
      <w:pPr>
        <w:pStyle w:val="Prrafodelista"/>
        <w:numPr>
          <w:ilvl w:val="0"/>
          <w:numId w:val="16"/>
        </w:numPr>
        <w:ind w:left="360"/>
        <w:rPr>
          <w:sz w:val="22"/>
        </w:rPr>
      </w:pPr>
      <w:r>
        <w:rPr>
          <w:sz w:val="22"/>
          <w:u w:val="single"/>
        </w:rPr>
        <w:t>En el hombre</w:t>
      </w:r>
      <w:r>
        <w:rPr>
          <w:sz w:val="22"/>
        </w:rPr>
        <w:t xml:space="preserve">, el recto se relaciona </w:t>
      </w:r>
      <w:r w:rsidRPr="00C43DDB">
        <w:rPr>
          <w:sz w:val="22"/>
          <w:u w:val="single"/>
        </w:rPr>
        <w:t>anteriormente</w:t>
      </w:r>
      <w:r>
        <w:rPr>
          <w:sz w:val="22"/>
        </w:rPr>
        <w:t xml:space="preserve"> con el </w:t>
      </w:r>
      <w:r w:rsidRPr="00C43DDB">
        <w:rPr>
          <w:sz w:val="22"/>
          <w:u w:val="single"/>
        </w:rPr>
        <w:t>fondo de la vejiga urinaria</w:t>
      </w:r>
      <w:r>
        <w:rPr>
          <w:sz w:val="22"/>
        </w:rPr>
        <w:t xml:space="preserve">, las porciones terminales de los </w:t>
      </w:r>
      <w:r w:rsidRPr="00C43DDB">
        <w:rPr>
          <w:sz w:val="22"/>
          <w:u w:val="single"/>
        </w:rPr>
        <w:t>uréteres</w:t>
      </w:r>
      <w:r>
        <w:rPr>
          <w:sz w:val="22"/>
        </w:rPr>
        <w:t xml:space="preserve">, los </w:t>
      </w:r>
      <w:r w:rsidRPr="00C43DDB">
        <w:rPr>
          <w:sz w:val="22"/>
          <w:u w:val="single"/>
        </w:rPr>
        <w:t>conductos deferentes</w:t>
      </w:r>
      <w:r>
        <w:rPr>
          <w:sz w:val="22"/>
        </w:rPr>
        <w:t xml:space="preserve">, las </w:t>
      </w:r>
      <w:r w:rsidRPr="00C43DDB">
        <w:rPr>
          <w:sz w:val="22"/>
          <w:u w:val="single"/>
        </w:rPr>
        <w:t>vesículas seminales</w:t>
      </w:r>
      <w:r>
        <w:rPr>
          <w:sz w:val="22"/>
        </w:rPr>
        <w:t xml:space="preserve"> y la </w:t>
      </w:r>
      <w:r w:rsidRPr="00C43DDB">
        <w:rPr>
          <w:sz w:val="22"/>
          <w:u w:val="single"/>
        </w:rPr>
        <w:t>próstata</w:t>
      </w:r>
      <w:r>
        <w:rPr>
          <w:sz w:val="22"/>
        </w:rPr>
        <w:t>.</w:t>
      </w:r>
    </w:p>
    <w:p w:rsidR="00931A81" w:rsidRPr="00931A81" w:rsidRDefault="00931A81" w:rsidP="00931A81">
      <w:pPr>
        <w:pStyle w:val="Prrafodelista"/>
        <w:ind w:left="360"/>
        <w:rPr>
          <w:sz w:val="22"/>
        </w:rPr>
      </w:pPr>
    </w:p>
    <w:p w:rsidR="00C43DDB" w:rsidRDefault="00C43DDB" w:rsidP="00D1140D">
      <w:pPr>
        <w:pStyle w:val="Prrafodelista"/>
        <w:numPr>
          <w:ilvl w:val="0"/>
          <w:numId w:val="16"/>
        </w:numPr>
        <w:ind w:left="360"/>
        <w:rPr>
          <w:sz w:val="22"/>
        </w:rPr>
      </w:pPr>
      <w:r>
        <w:rPr>
          <w:b/>
          <w:sz w:val="22"/>
        </w:rPr>
        <w:t>El tabique rectovesical</w:t>
      </w:r>
      <w:r>
        <w:rPr>
          <w:sz w:val="22"/>
        </w:rPr>
        <w:t xml:space="preserve"> se sitúa entre el </w:t>
      </w:r>
      <w:r w:rsidRPr="00C43DDB">
        <w:rPr>
          <w:sz w:val="22"/>
          <w:u w:val="single"/>
        </w:rPr>
        <w:t>fondo de la vejiga urinaria y la ampolla del recto</w:t>
      </w:r>
      <w:r>
        <w:rPr>
          <w:sz w:val="22"/>
        </w:rPr>
        <w:t xml:space="preserve">, y está relacionado con las </w:t>
      </w:r>
      <w:r w:rsidRPr="00C43DDB">
        <w:rPr>
          <w:b/>
          <w:sz w:val="22"/>
        </w:rPr>
        <w:t>vesículas seminales y la próstata</w:t>
      </w:r>
      <w:r>
        <w:rPr>
          <w:sz w:val="22"/>
        </w:rPr>
        <w:t xml:space="preserve">. </w:t>
      </w:r>
    </w:p>
    <w:p w:rsidR="00C43DDB" w:rsidRPr="000838A2" w:rsidRDefault="00C43DDB" w:rsidP="00D1140D">
      <w:pPr>
        <w:pStyle w:val="Prrafodelista"/>
        <w:numPr>
          <w:ilvl w:val="0"/>
          <w:numId w:val="16"/>
        </w:numPr>
        <w:ind w:left="360"/>
        <w:rPr>
          <w:sz w:val="22"/>
        </w:rPr>
      </w:pPr>
      <w:r>
        <w:rPr>
          <w:sz w:val="22"/>
          <w:u w:val="single"/>
        </w:rPr>
        <w:t>En las mujeres</w:t>
      </w:r>
      <w:r>
        <w:rPr>
          <w:sz w:val="22"/>
        </w:rPr>
        <w:t xml:space="preserve">, el recto se relaciona </w:t>
      </w:r>
      <w:r w:rsidRPr="00C43DDB">
        <w:rPr>
          <w:sz w:val="22"/>
          <w:u w:val="single"/>
        </w:rPr>
        <w:t>anteriormente</w:t>
      </w:r>
      <w:r>
        <w:rPr>
          <w:sz w:val="22"/>
        </w:rPr>
        <w:t xml:space="preserve"> con la </w:t>
      </w:r>
      <w:r w:rsidRPr="00C43DDB">
        <w:rPr>
          <w:sz w:val="22"/>
          <w:u w:val="single"/>
        </w:rPr>
        <w:t>vagina</w:t>
      </w:r>
      <w:r>
        <w:rPr>
          <w:sz w:val="22"/>
        </w:rPr>
        <w:t xml:space="preserve"> y está separado de la porción posterior del fórnix y del cuello uterino por el </w:t>
      </w:r>
      <w:r w:rsidRPr="00C43DDB">
        <w:rPr>
          <w:b/>
          <w:sz w:val="22"/>
        </w:rPr>
        <w:t>fondo de saco rectouterino</w:t>
      </w:r>
      <w:r>
        <w:rPr>
          <w:sz w:val="22"/>
        </w:rPr>
        <w:t>.</w:t>
      </w:r>
    </w:p>
    <w:p w:rsidR="00931A81" w:rsidRDefault="00931A81" w:rsidP="007F52C1">
      <w:pPr>
        <w:pStyle w:val="Ttulo3"/>
      </w:pPr>
    </w:p>
    <w:p w:rsidR="007F52C1" w:rsidRDefault="00931A81" w:rsidP="007F52C1">
      <w:pPr>
        <w:pStyle w:val="Ttulo3"/>
      </w:pPr>
      <w:r>
        <w:rPr>
          <w:noProof/>
          <w:lang w:val="es-GT" w:eastAsia="es-GT"/>
        </w:rPr>
        <w:lastRenderedPageBreak/>
        <w:drawing>
          <wp:anchor distT="0" distB="0" distL="114300" distR="114300" simplePos="0" relativeHeight="251671552" behindDoc="0" locked="0" layoutInCell="1" allowOverlap="1" wp14:anchorId="06D4B413" wp14:editId="290D00B7">
            <wp:simplePos x="0" y="0"/>
            <wp:positionH relativeFrom="column">
              <wp:posOffset>4552950</wp:posOffset>
            </wp:positionH>
            <wp:positionV relativeFrom="paragraph">
              <wp:posOffset>-718185</wp:posOffset>
            </wp:positionV>
            <wp:extent cx="2647950" cy="2686050"/>
            <wp:effectExtent l="0" t="0" r="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4795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2C1">
        <w:t>Vascularización del Recto</w:t>
      </w:r>
    </w:p>
    <w:p w:rsidR="00144625" w:rsidRPr="00931A81" w:rsidRDefault="00FA50EA" w:rsidP="00931A81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931A81">
        <w:rPr>
          <w:sz w:val="22"/>
        </w:rPr>
        <w:t>AMI</w:t>
      </w:r>
      <w:r w:rsidRPr="00931A81">
        <w:rPr>
          <w:b/>
          <w:sz w:val="22"/>
        </w:rPr>
        <w:t xml:space="preserve"> </w:t>
      </w:r>
      <w:r w:rsidRPr="006578FE">
        <w:rPr>
          <w:b/>
        </w:rPr>
        <w:sym w:font="Wingdings" w:char="F0E0"/>
      </w:r>
      <w:r w:rsidRPr="00931A81">
        <w:rPr>
          <w:b/>
          <w:sz w:val="22"/>
        </w:rPr>
        <w:t xml:space="preserve"> Arteria Rectal Superior</w:t>
      </w:r>
      <w:r w:rsidR="006578FE" w:rsidRPr="00931A81">
        <w:rPr>
          <w:sz w:val="22"/>
        </w:rPr>
        <w:t>: Irriga la porción proximal del recto.</w:t>
      </w:r>
    </w:p>
    <w:p w:rsidR="00931A81" w:rsidRDefault="00931A81" w:rsidP="00931A81">
      <w:pPr>
        <w:rPr>
          <w:sz w:val="22"/>
        </w:rPr>
      </w:pPr>
    </w:p>
    <w:p w:rsidR="00144625" w:rsidRPr="00931A81" w:rsidRDefault="00931A81" w:rsidP="00931A81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931A81">
        <w:rPr>
          <w:sz w:val="22"/>
        </w:rPr>
        <w:t xml:space="preserve">División anterior de AII </w:t>
      </w:r>
      <w:r w:rsidRPr="00931A81">
        <w:sym w:font="Wingdings" w:char="F0E0"/>
      </w:r>
      <w:r w:rsidRPr="00931A81">
        <w:rPr>
          <w:sz w:val="22"/>
        </w:rPr>
        <w:t xml:space="preserve"> </w:t>
      </w:r>
      <w:r w:rsidRPr="00931A81">
        <w:rPr>
          <w:b/>
          <w:sz w:val="22"/>
        </w:rPr>
        <w:t>Las arterias rectales medias derecha e izquierda:</w:t>
      </w:r>
      <w:r w:rsidRPr="00931A81">
        <w:rPr>
          <w:sz w:val="22"/>
        </w:rPr>
        <w:t xml:space="preserve"> irrigan las porciones media e inferior del recto.</w:t>
      </w:r>
    </w:p>
    <w:p w:rsidR="00144625" w:rsidRDefault="00144625" w:rsidP="00931A81">
      <w:pPr>
        <w:rPr>
          <w:sz w:val="22"/>
        </w:rPr>
      </w:pPr>
    </w:p>
    <w:p w:rsidR="00931A81" w:rsidRPr="00931A81" w:rsidRDefault="00931A81" w:rsidP="00931A81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931A81">
        <w:rPr>
          <w:sz w:val="22"/>
        </w:rPr>
        <w:t xml:space="preserve">Arterias pudendas internas </w:t>
      </w:r>
      <w:r w:rsidRPr="00931A81">
        <w:sym w:font="Wingdings" w:char="F0E0"/>
      </w:r>
      <w:r w:rsidRPr="00931A81">
        <w:rPr>
          <w:sz w:val="22"/>
        </w:rPr>
        <w:t xml:space="preserve"> </w:t>
      </w:r>
      <w:r w:rsidRPr="00931A81">
        <w:rPr>
          <w:b/>
          <w:sz w:val="22"/>
        </w:rPr>
        <w:t>Arterias rectales inferiores</w:t>
      </w:r>
      <w:r w:rsidRPr="00931A81">
        <w:rPr>
          <w:sz w:val="22"/>
        </w:rPr>
        <w:t>: irrigan la unión anorrectal y el conducto anal.</w:t>
      </w:r>
    </w:p>
    <w:p w:rsidR="00144625" w:rsidRDefault="00144625" w:rsidP="00931A81">
      <w:pPr>
        <w:rPr>
          <w:sz w:val="22"/>
        </w:rPr>
      </w:pPr>
    </w:p>
    <w:p w:rsidR="00931A81" w:rsidRPr="00931A81" w:rsidRDefault="00931A81" w:rsidP="00931A81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931A81">
        <w:rPr>
          <w:b/>
          <w:sz w:val="22"/>
        </w:rPr>
        <w:t>Vena Rectal Superior</w:t>
      </w:r>
      <w:r w:rsidRPr="00931A81">
        <w:rPr>
          <w:sz w:val="22"/>
        </w:rPr>
        <w:t xml:space="preserve"> </w:t>
      </w:r>
      <w:r w:rsidRPr="00931A81">
        <w:sym w:font="Wingdings" w:char="F0E0"/>
      </w:r>
      <w:r w:rsidRPr="00931A81">
        <w:rPr>
          <w:sz w:val="22"/>
        </w:rPr>
        <w:t xml:space="preserve"> Vena Porta</w:t>
      </w:r>
    </w:p>
    <w:p w:rsidR="00931A81" w:rsidRPr="00931A81" w:rsidRDefault="00B13E63" w:rsidP="00931A81">
      <w:pPr>
        <w:pStyle w:val="Prrafodelista"/>
        <w:numPr>
          <w:ilvl w:val="0"/>
          <w:numId w:val="17"/>
        </w:numPr>
        <w:ind w:left="360"/>
        <w:rPr>
          <w:sz w:val="22"/>
        </w:rPr>
      </w:pPr>
      <w:r>
        <w:rPr>
          <w:noProof/>
          <w:lang w:val="es-GT" w:eastAsia="es-GT"/>
        </w:rPr>
        <w:drawing>
          <wp:anchor distT="0" distB="0" distL="114300" distR="114300" simplePos="0" relativeHeight="251672576" behindDoc="0" locked="0" layoutInCell="1" allowOverlap="1" wp14:anchorId="6A278DA0" wp14:editId="0A711EA7">
            <wp:simplePos x="0" y="0"/>
            <wp:positionH relativeFrom="column">
              <wp:posOffset>4029075</wp:posOffset>
            </wp:positionH>
            <wp:positionV relativeFrom="paragraph">
              <wp:posOffset>132715</wp:posOffset>
            </wp:positionV>
            <wp:extent cx="3219450" cy="2762250"/>
            <wp:effectExtent l="0" t="0" r="0" b="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19450" cy="276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A81" w:rsidRPr="00931A81">
        <w:rPr>
          <w:b/>
          <w:sz w:val="22"/>
        </w:rPr>
        <w:t>Vena Rectal media e inferior</w:t>
      </w:r>
      <w:r w:rsidR="00931A81" w:rsidRPr="00931A81">
        <w:rPr>
          <w:sz w:val="22"/>
        </w:rPr>
        <w:t xml:space="preserve"> </w:t>
      </w:r>
      <w:r w:rsidR="00931A81" w:rsidRPr="00931A81">
        <w:sym w:font="Wingdings" w:char="F0E0"/>
      </w:r>
      <w:r w:rsidR="00931A81" w:rsidRPr="00931A81">
        <w:rPr>
          <w:sz w:val="22"/>
        </w:rPr>
        <w:t xml:space="preserve"> VCI</w:t>
      </w:r>
    </w:p>
    <w:p w:rsidR="00FA50EA" w:rsidRPr="00931A81" w:rsidRDefault="00931A81" w:rsidP="00931A81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931A81">
        <w:rPr>
          <w:b/>
          <w:sz w:val="22"/>
        </w:rPr>
        <w:t>Plexo Venoso Rectal submucoso</w:t>
      </w:r>
      <w:r w:rsidRPr="00931A81">
        <w:rPr>
          <w:sz w:val="22"/>
        </w:rPr>
        <w:t xml:space="preserve">: Rodea el recto y comunica con el </w:t>
      </w:r>
      <w:r w:rsidRPr="00931A81">
        <w:rPr>
          <w:sz w:val="22"/>
          <w:u w:val="single"/>
        </w:rPr>
        <w:t>plexo vesical</w:t>
      </w:r>
      <w:r w:rsidRPr="00931A81">
        <w:rPr>
          <w:sz w:val="22"/>
        </w:rPr>
        <w:t xml:space="preserve"> (hombre) y </w:t>
      </w:r>
      <w:r w:rsidRPr="00931A81">
        <w:rPr>
          <w:sz w:val="22"/>
          <w:u w:val="single"/>
        </w:rPr>
        <w:t>plexo uterovaginal</w:t>
      </w:r>
      <w:r w:rsidRPr="00931A81">
        <w:rPr>
          <w:sz w:val="22"/>
        </w:rPr>
        <w:t xml:space="preserve"> (mujer).</w:t>
      </w:r>
    </w:p>
    <w:p w:rsidR="00931A81" w:rsidRPr="00931A81" w:rsidRDefault="00931A81" w:rsidP="00931A81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931A81">
        <w:rPr>
          <w:b/>
          <w:sz w:val="22"/>
        </w:rPr>
        <w:t>El plexo venoso Rectal</w:t>
      </w:r>
      <w:r w:rsidRPr="00931A81">
        <w:rPr>
          <w:sz w:val="22"/>
        </w:rPr>
        <w:t xml:space="preserve"> consta de dos porciones</w:t>
      </w:r>
    </w:p>
    <w:p w:rsidR="00931A81" w:rsidRPr="00931A81" w:rsidRDefault="00931A81" w:rsidP="00931A81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931A81">
        <w:rPr>
          <w:b/>
          <w:sz w:val="22"/>
        </w:rPr>
        <w:t>Plexo venoso rectal interno</w:t>
      </w:r>
      <w:r w:rsidRPr="00931A81">
        <w:rPr>
          <w:sz w:val="22"/>
        </w:rPr>
        <w:t>: Profundo a la mucosa de la unión anorrectal.</w:t>
      </w:r>
    </w:p>
    <w:p w:rsidR="00931A81" w:rsidRPr="00931A81" w:rsidRDefault="00931A81" w:rsidP="00931A81">
      <w:pPr>
        <w:pStyle w:val="Prrafodelista"/>
        <w:numPr>
          <w:ilvl w:val="0"/>
          <w:numId w:val="17"/>
        </w:numPr>
        <w:ind w:left="360"/>
        <w:rPr>
          <w:sz w:val="22"/>
        </w:rPr>
      </w:pPr>
      <w:r w:rsidRPr="00931A81">
        <w:rPr>
          <w:b/>
          <w:sz w:val="22"/>
        </w:rPr>
        <w:t>Plexo venoso rectal externo</w:t>
      </w:r>
      <w:r w:rsidRPr="00931A81">
        <w:rPr>
          <w:sz w:val="22"/>
        </w:rPr>
        <w:t>: Externo a la pared muscular del recto.</w:t>
      </w:r>
    </w:p>
    <w:p w:rsidR="00FA50EA" w:rsidRDefault="00FA50EA" w:rsidP="00144625">
      <w:pPr>
        <w:rPr>
          <w:sz w:val="22"/>
        </w:rPr>
      </w:pPr>
    </w:p>
    <w:p w:rsidR="004E77D1" w:rsidRDefault="004E77D1" w:rsidP="004E77D1">
      <w:pPr>
        <w:pStyle w:val="Ttulo3"/>
      </w:pPr>
      <w:r>
        <w:t>Inervación del Recto</w:t>
      </w:r>
    </w:p>
    <w:p w:rsidR="00FA50EA" w:rsidRPr="00B13E63" w:rsidRDefault="00B13E63" w:rsidP="00B13E63">
      <w:pPr>
        <w:pStyle w:val="Prrafodelista"/>
        <w:numPr>
          <w:ilvl w:val="0"/>
          <w:numId w:val="18"/>
        </w:numPr>
        <w:rPr>
          <w:sz w:val="22"/>
        </w:rPr>
      </w:pPr>
      <w:r w:rsidRPr="00B13E63">
        <w:rPr>
          <w:b/>
          <w:sz w:val="22"/>
        </w:rPr>
        <w:t>SP</w:t>
      </w:r>
      <w:r w:rsidRPr="00B13E63">
        <w:rPr>
          <w:sz w:val="22"/>
        </w:rPr>
        <w:t>: Nervios esplácnicos lumbares, plexos hipogástricos y plexos periarteriales (AMI y Arterias rectales superiores).</w:t>
      </w:r>
    </w:p>
    <w:p w:rsidR="00B13E63" w:rsidRPr="00B13E63" w:rsidRDefault="00B13E63" w:rsidP="00B13E63">
      <w:pPr>
        <w:pStyle w:val="Prrafodelista"/>
        <w:numPr>
          <w:ilvl w:val="0"/>
          <w:numId w:val="18"/>
        </w:numPr>
        <w:rPr>
          <w:sz w:val="22"/>
        </w:rPr>
      </w:pPr>
      <w:r w:rsidRPr="00B13E63">
        <w:rPr>
          <w:b/>
          <w:sz w:val="22"/>
        </w:rPr>
        <w:t>PSP</w:t>
      </w:r>
      <w:r w:rsidRPr="00B13E63">
        <w:rPr>
          <w:sz w:val="22"/>
        </w:rPr>
        <w:t>: S2-4 a través de nervios esplácnicos pélvicos y plexos hipogástricos inferiores derecho e izquierdo, hasta el plexo rectal.</w:t>
      </w:r>
    </w:p>
    <w:p w:rsidR="00B13E63" w:rsidRPr="00B13E63" w:rsidRDefault="00B13E63" w:rsidP="00B13E63">
      <w:pPr>
        <w:pStyle w:val="Prrafodelista"/>
        <w:numPr>
          <w:ilvl w:val="0"/>
          <w:numId w:val="18"/>
        </w:numPr>
        <w:rPr>
          <w:sz w:val="22"/>
        </w:rPr>
      </w:pPr>
      <w:r w:rsidRPr="00B13E63">
        <w:rPr>
          <w:b/>
          <w:sz w:val="22"/>
        </w:rPr>
        <w:t>Fibras aferentes viscerales</w:t>
      </w:r>
      <w:r w:rsidRPr="00B13E63">
        <w:rPr>
          <w:sz w:val="22"/>
        </w:rPr>
        <w:t>: Siguen fibras PSP (distal a la línea de dolor), hasta los ganglios S2-4.</w:t>
      </w:r>
    </w:p>
    <w:p w:rsidR="00FA50EA" w:rsidRDefault="00B13E63" w:rsidP="00144625">
      <w:pPr>
        <w:rPr>
          <w:sz w:val="22"/>
        </w:rPr>
      </w:pPr>
      <w:r w:rsidRPr="006578FE">
        <w:rPr>
          <w:b/>
          <w:noProof/>
          <w:lang w:val="es-GT" w:eastAsia="es-GT"/>
        </w:rPr>
        <w:drawing>
          <wp:anchor distT="0" distB="0" distL="114300" distR="114300" simplePos="0" relativeHeight="251670528" behindDoc="0" locked="0" layoutInCell="1" allowOverlap="1" wp14:anchorId="45ADEB3A" wp14:editId="3C25F0CE">
            <wp:simplePos x="0" y="0"/>
            <wp:positionH relativeFrom="column">
              <wp:posOffset>561975</wp:posOffset>
            </wp:positionH>
            <wp:positionV relativeFrom="paragraph">
              <wp:posOffset>67310</wp:posOffset>
            </wp:positionV>
            <wp:extent cx="5848350" cy="3862070"/>
            <wp:effectExtent l="0" t="0" r="0" b="508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48350" cy="3862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50EA" w:rsidRDefault="00FA50EA" w:rsidP="00144625">
      <w:pPr>
        <w:rPr>
          <w:sz w:val="22"/>
        </w:rPr>
      </w:pPr>
    </w:p>
    <w:p w:rsidR="00FA50EA" w:rsidRDefault="00FA50EA" w:rsidP="00144625">
      <w:pPr>
        <w:rPr>
          <w:sz w:val="22"/>
        </w:rPr>
      </w:pPr>
    </w:p>
    <w:p w:rsidR="00FA50EA" w:rsidRDefault="00FA50EA" w:rsidP="00144625">
      <w:pPr>
        <w:rPr>
          <w:sz w:val="22"/>
        </w:rPr>
      </w:pPr>
    </w:p>
    <w:p w:rsidR="00FA50EA" w:rsidRDefault="00FA50EA" w:rsidP="00144625">
      <w:pPr>
        <w:rPr>
          <w:sz w:val="22"/>
        </w:rPr>
      </w:pPr>
    </w:p>
    <w:p w:rsidR="00FA50EA" w:rsidRDefault="00FA50EA" w:rsidP="00144625">
      <w:pPr>
        <w:rPr>
          <w:sz w:val="22"/>
        </w:rPr>
      </w:pPr>
    </w:p>
    <w:p w:rsidR="00FA50EA" w:rsidRDefault="00FA50EA" w:rsidP="00144625">
      <w:pPr>
        <w:rPr>
          <w:sz w:val="22"/>
        </w:rPr>
      </w:pPr>
    </w:p>
    <w:p w:rsidR="00FA50EA" w:rsidRDefault="00FA50EA" w:rsidP="00144625">
      <w:pPr>
        <w:rPr>
          <w:sz w:val="22"/>
        </w:rPr>
      </w:pPr>
    </w:p>
    <w:p w:rsidR="00FA50EA" w:rsidRDefault="00FA50EA" w:rsidP="00144625">
      <w:pPr>
        <w:rPr>
          <w:sz w:val="22"/>
        </w:rPr>
      </w:pPr>
    </w:p>
    <w:p w:rsidR="00FA50EA" w:rsidRDefault="00FA50EA" w:rsidP="00144625">
      <w:pPr>
        <w:rPr>
          <w:sz w:val="22"/>
        </w:rPr>
      </w:pPr>
    </w:p>
    <w:p w:rsidR="00FA50EA" w:rsidRDefault="00FA50EA" w:rsidP="00144625">
      <w:pPr>
        <w:rPr>
          <w:sz w:val="22"/>
        </w:rPr>
      </w:pPr>
    </w:p>
    <w:p w:rsidR="00FA50EA" w:rsidRDefault="00FA50EA" w:rsidP="00144625">
      <w:pPr>
        <w:rPr>
          <w:sz w:val="22"/>
        </w:rPr>
      </w:pPr>
    </w:p>
    <w:p w:rsidR="00FA50EA" w:rsidRDefault="00FA50EA" w:rsidP="00144625">
      <w:pPr>
        <w:rPr>
          <w:sz w:val="22"/>
        </w:rPr>
      </w:pPr>
    </w:p>
    <w:p w:rsidR="00144625" w:rsidRDefault="00144625" w:rsidP="00144625">
      <w:pPr>
        <w:rPr>
          <w:sz w:val="22"/>
        </w:rPr>
      </w:pPr>
    </w:p>
    <w:p w:rsidR="00144625" w:rsidRDefault="00144625" w:rsidP="00144625">
      <w:pPr>
        <w:rPr>
          <w:sz w:val="22"/>
        </w:rPr>
      </w:pPr>
    </w:p>
    <w:p w:rsidR="00144625" w:rsidRDefault="00144625" w:rsidP="00144625">
      <w:pPr>
        <w:rPr>
          <w:sz w:val="22"/>
        </w:rPr>
      </w:pPr>
    </w:p>
    <w:p w:rsidR="00144625" w:rsidRDefault="00144625" w:rsidP="00144625">
      <w:pPr>
        <w:rPr>
          <w:sz w:val="22"/>
        </w:rPr>
      </w:pPr>
    </w:p>
    <w:p w:rsidR="00144625" w:rsidRDefault="00144625" w:rsidP="00144625">
      <w:pPr>
        <w:rPr>
          <w:sz w:val="22"/>
        </w:rPr>
      </w:pPr>
    </w:p>
    <w:p w:rsidR="00144625" w:rsidRDefault="00144625" w:rsidP="00144625">
      <w:pPr>
        <w:rPr>
          <w:sz w:val="22"/>
        </w:rPr>
      </w:pPr>
    </w:p>
    <w:p w:rsidR="00144625" w:rsidRDefault="00144625" w:rsidP="00144625">
      <w:pPr>
        <w:rPr>
          <w:sz w:val="22"/>
        </w:rPr>
      </w:pPr>
    </w:p>
    <w:p w:rsidR="00144625" w:rsidRDefault="00144625" w:rsidP="00144625">
      <w:pPr>
        <w:rPr>
          <w:sz w:val="22"/>
        </w:rPr>
      </w:pPr>
    </w:p>
    <w:p w:rsidR="00144625" w:rsidRDefault="00144625" w:rsidP="00144625">
      <w:pPr>
        <w:rPr>
          <w:sz w:val="22"/>
        </w:rPr>
      </w:pPr>
    </w:p>
    <w:p w:rsidR="00144625" w:rsidRDefault="00B13E63" w:rsidP="00144625">
      <w:pPr>
        <w:rPr>
          <w:sz w:val="22"/>
        </w:rPr>
      </w:pPr>
      <w:r>
        <w:rPr>
          <w:noProof/>
          <w:sz w:val="22"/>
          <w:lang w:val="es-GT" w:eastAsia="es-GT"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4D890774" wp14:editId="1CEFDEF6">
                <wp:simplePos x="0" y="0"/>
                <wp:positionH relativeFrom="column">
                  <wp:posOffset>601345</wp:posOffset>
                </wp:positionH>
                <wp:positionV relativeFrom="paragraph">
                  <wp:posOffset>-398780</wp:posOffset>
                </wp:positionV>
                <wp:extent cx="5678805" cy="8738235"/>
                <wp:effectExtent l="0" t="0" r="0" b="5715"/>
                <wp:wrapSquare wrapText="bothSides"/>
                <wp:docPr id="22" name="22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8805" cy="8738235"/>
                          <a:chOff x="0" y="0"/>
                          <a:chExt cx="4914900" cy="7562850"/>
                        </a:xfrm>
                      </wpg:grpSpPr>
                      <wpg:grpSp>
                        <wpg:cNvPr id="21" name="21 Grupo"/>
                        <wpg:cNvGrpSpPr/>
                        <wpg:grpSpPr>
                          <a:xfrm>
                            <a:off x="657225" y="0"/>
                            <a:ext cx="4257675" cy="5838825"/>
                            <a:chOff x="0" y="0"/>
                            <a:chExt cx="4257675" cy="5838825"/>
                          </a:xfrm>
                        </wpg:grpSpPr>
                        <pic:pic xmlns:pic="http://schemas.openxmlformats.org/drawingml/2006/picture">
                          <pic:nvPicPr>
                            <pic:cNvPr id="18" name="Imagen 1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9525" y="0"/>
                              <a:ext cx="4248150" cy="32194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" name="Imagen 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3209925"/>
                              <a:ext cx="4200525" cy="26289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" name="Imagen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5810250"/>
                            <a:ext cx="4829175" cy="175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22 Grupo" o:spid="_x0000_s1026" style="position:absolute;margin-left:47.35pt;margin-top:-31.4pt;width:447.15pt;height:688.05pt;z-index:251675648;mso-width-relative:margin;mso-height-relative:margin" coordsize="49149,75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">
                <v:group id="21 Grupo" o:spid="_x0000_s1027" style="position:absolute;left:6572;width:42577;height:58388" coordsize="42576,583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Imagen 18" o:spid="_x0000_s1028" type="#_x0000_t75" style="position:absolute;left:95;width:42481;height:32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J/hDCAAAA2wAAAA8AAABkcnMvZG93bnJldi54bWxEj0FrwkAQhe8F/8MyQi+iG6UUia4iAVHo&#10;oVT9AWN2zAazsyG7avLvO4dCbzO8N+99s972vlFP6mId2MB8loEiLoOtuTJwOe+nS1AxIVtsApOB&#10;gSJsN6O3NeY2vPiHnqdUKQnhmKMBl1Kbax1LRx7jLLTEot1C5zHJ2lXadviScN/oRZZ9ao81S4PD&#10;lgpH5f308Aaw0O46CWk4+K+7p8nHcNPfhTHv4363ApWoT//mv+ujFXyBlV9kAL3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Cf4QwgAAANsAAAAPAAAAAAAAAAAAAAAAAJ8C&#10;AABkcnMvZG93bnJldi54bWxQSwUGAAAAAAQABAD3AAAAjgMAAAAA&#10;">
                    <v:imagedata r:id="rId27" o:title=""/>
                    <v:path arrowok="t"/>
                  </v:shape>
                  <v:shape id="Imagen 19" o:spid="_x0000_s1029" type="#_x0000_t75" style="position:absolute;top:32099;width:42005;height:26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SBGPDAAAA2wAAAA8AAABkcnMvZG93bnJldi54bWxET0trwkAQvhf6H5YRvNWNHiRNXYNEChV7&#10;qQaKtyE7JsHsbMhu8/DXu4VCb/PxPWeTjqYRPXWutqxguYhAEBdW11wqyM/vLzEI55E1NpZJwUQO&#10;0u3z0wYTbQf+ov7kSxFC2CWooPK+TaR0RUUG3cK2xIG72s6gD7Arpe5wCOGmkasoWkuDNYeGClvK&#10;Kipupx+j4CDvRZ654/WysvvL9+c+n8o4V2o+G3dvIDyN/l/85/7QYf4r/P4SDpDb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pIEY8MAAADbAAAADwAAAAAAAAAAAAAAAACf&#10;AgAAZHJzL2Rvd25yZXYueG1sUEsFBgAAAAAEAAQA9wAAAI8DAAAAAA==&#10;">
                    <v:imagedata r:id="rId28" o:title=""/>
                    <v:path arrowok="t"/>
                  </v:shape>
                </v:group>
                <v:shape id="Imagen 20" o:spid="_x0000_s1030" type="#_x0000_t75" style="position:absolute;top:58102;width:48291;height:17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r1JTCAAAA2wAAAA8AAABkcnMvZG93bnJldi54bWxET89rwjAUvgv+D+EJu8iazuIsnVGGIIyB&#10;B51jO741b21Z81KSrK3/vTkIHj++3+vtaFrRk/ONZQVPSQqCuLS64UrB+WP/mIPwAVlja5kUXMjD&#10;djOdrLHQduAj9adQiRjCvkAFdQhdIaUvazLoE9sRR+7XOoMhQldJ7XCI4aaVizR9lgYbjg01drSr&#10;qfw7/RsFn/nyB99X2eGsv50O8+xrZWWm1MNsfH0BEWgMd/HN/aYVLOL6+CX+ALm5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K9SUwgAAANsAAAAPAAAAAAAAAAAAAAAAAJ8C&#10;AABkcnMvZG93bnJldi54bWxQSwUGAAAAAAQABAD3AAAAjgMAAAAA&#10;">
                  <v:imagedata r:id="rId29" o:title=""/>
                  <v:path arrowok="t"/>
                </v:shape>
                <w10:wrap type="square"/>
              </v:group>
            </w:pict>
          </mc:Fallback>
        </mc:AlternateContent>
      </w:r>
      <w:r w:rsidRPr="00B13E63">
        <w:rPr>
          <w:noProof/>
          <w:lang w:val="es-GT" w:eastAsia="es-GT"/>
        </w:rPr>
        <w:t xml:space="preserve">  </w:t>
      </w:r>
    </w:p>
    <w:p w:rsidR="00144625" w:rsidRDefault="00144625" w:rsidP="00144625">
      <w:pPr>
        <w:rPr>
          <w:sz w:val="22"/>
        </w:rPr>
      </w:pPr>
    </w:p>
    <w:p w:rsidR="00144625" w:rsidRDefault="00144625" w:rsidP="00144625">
      <w:pPr>
        <w:rPr>
          <w:sz w:val="22"/>
        </w:rPr>
      </w:pPr>
    </w:p>
    <w:p w:rsidR="00144625" w:rsidRPr="00144625" w:rsidRDefault="00144625" w:rsidP="00144625">
      <w:pPr>
        <w:rPr>
          <w:sz w:val="22"/>
        </w:rPr>
      </w:pPr>
    </w:p>
    <w:sectPr w:rsidR="00144625" w:rsidRPr="00144625" w:rsidSect="00A932D9">
      <w:headerReference w:type="default" r:id="rId30"/>
      <w:footerReference w:type="default" r:id="rId3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98C" w:rsidRDefault="008A398C" w:rsidP="0047172E">
      <w:r>
        <w:separator/>
      </w:r>
    </w:p>
  </w:endnote>
  <w:endnote w:type="continuationSeparator" w:id="0">
    <w:p w:rsidR="008A398C" w:rsidRDefault="008A398C" w:rsidP="00471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>
    <w:pPr>
      <w:pStyle w:val="Piedepgina"/>
    </w:pPr>
    <w:r>
      <w:t>Yury José Mazariegos Vargas</w:t>
    </w:r>
    <w:r>
      <w:tab/>
    </w:r>
    <w:r w:rsidR="00E7069F">
      <w:t xml:space="preserve">                 201317821</w:t>
    </w:r>
    <w:r>
      <w:tab/>
    </w:r>
    <w:r w:rsidR="00E7069F">
      <w:t>Segundo</w:t>
    </w:r>
    <w:r>
      <w:t xml:space="preserve"> Año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98C" w:rsidRDefault="008A398C" w:rsidP="0047172E">
      <w:r>
        <w:separator/>
      </w:r>
    </w:p>
  </w:footnote>
  <w:footnote w:type="continuationSeparator" w:id="0">
    <w:p w:rsidR="008A398C" w:rsidRDefault="008A398C" w:rsidP="00471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72E" w:rsidRDefault="0047172E" w:rsidP="0047172E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14BFFF3A" wp14:editId="24AF176F">
          <wp:simplePos x="0" y="0"/>
          <wp:positionH relativeFrom="column">
            <wp:posOffset>5673725</wp:posOffset>
          </wp:positionH>
          <wp:positionV relativeFrom="paragraph">
            <wp:posOffset>-130810</wp:posOffset>
          </wp:positionV>
          <wp:extent cx="638175" cy="638175"/>
          <wp:effectExtent l="0" t="0" r="9525" b="9525"/>
          <wp:wrapSquare wrapText="bothSides"/>
          <wp:docPr id="1" name="Imagen 1" descr="Descripción: http://ceur.usac.edu.gt/imagen/usac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http://ceur.usac.edu.gt/imagen/usac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Universidad San Carlos de Guatemala</w:t>
    </w:r>
  </w:p>
  <w:p w:rsidR="0047172E" w:rsidRDefault="0047172E" w:rsidP="0047172E">
    <w:pPr>
      <w:pStyle w:val="Encabezado"/>
    </w:pPr>
    <w:r>
      <w:t>Facultad de Ciencias Médicas, CUM</w:t>
    </w:r>
  </w:p>
  <w:p w:rsidR="0047172E" w:rsidRDefault="004717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27CD"/>
    <w:multiLevelType w:val="hybridMultilevel"/>
    <w:tmpl w:val="5C14BDE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A673DA"/>
    <w:multiLevelType w:val="hybridMultilevel"/>
    <w:tmpl w:val="6B12286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865827"/>
    <w:multiLevelType w:val="hybridMultilevel"/>
    <w:tmpl w:val="15A00E9E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381400"/>
    <w:multiLevelType w:val="hybridMultilevel"/>
    <w:tmpl w:val="CF6ACA44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3EC294F"/>
    <w:multiLevelType w:val="hybridMultilevel"/>
    <w:tmpl w:val="08B2DC7E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DA5B89"/>
    <w:multiLevelType w:val="hybridMultilevel"/>
    <w:tmpl w:val="9CD03D4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3C403A6"/>
    <w:multiLevelType w:val="hybridMultilevel"/>
    <w:tmpl w:val="2B50EBF6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6992066"/>
    <w:multiLevelType w:val="hybridMultilevel"/>
    <w:tmpl w:val="46E0812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E747BBD"/>
    <w:multiLevelType w:val="hybridMultilevel"/>
    <w:tmpl w:val="876CA72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D9502C"/>
    <w:multiLevelType w:val="hybridMultilevel"/>
    <w:tmpl w:val="C26C4C4A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316A6E"/>
    <w:multiLevelType w:val="hybridMultilevel"/>
    <w:tmpl w:val="7668F1E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BCE1516"/>
    <w:multiLevelType w:val="hybridMultilevel"/>
    <w:tmpl w:val="528C2F0C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F072207"/>
    <w:multiLevelType w:val="hybridMultilevel"/>
    <w:tmpl w:val="5430248A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E03A3C"/>
    <w:multiLevelType w:val="hybridMultilevel"/>
    <w:tmpl w:val="9C921C12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A07431"/>
    <w:multiLevelType w:val="hybridMultilevel"/>
    <w:tmpl w:val="9C3E7C58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1F23C9"/>
    <w:multiLevelType w:val="hybridMultilevel"/>
    <w:tmpl w:val="1F905F64"/>
    <w:lvl w:ilvl="0" w:tplc="1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6A00A1"/>
    <w:multiLevelType w:val="hybridMultilevel"/>
    <w:tmpl w:val="C2605A5A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8DF6365"/>
    <w:multiLevelType w:val="hybridMultilevel"/>
    <w:tmpl w:val="E71487B2"/>
    <w:lvl w:ilvl="0" w:tplc="1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16"/>
  </w:num>
  <w:num w:numId="5">
    <w:abstractNumId w:val="8"/>
  </w:num>
  <w:num w:numId="6">
    <w:abstractNumId w:val="3"/>
  </w:num>
  <w:num w:numId="7">
    <w:abstractNumId w:val="1"/>
  </w:num>
  <w:num w:numId="8">
    <w:abstractNumId w:val="9"/>
  </w:num>
  <w:num w:numId="9">
    <w:abstractNumId w:val="14"/>
  </w:num>
  <w:num w:numId="10">
    <w:abstractNumId w:val="13"/>
  </w:num>
  <w:num w:numId="11">
    <w:abstractNumId w:val="10"/>
  </w:num>
  <w:num w:numId="12">
    <w:abstractNumId w:val="17"/>
  </w:num>
  <w:num w:numId="13">
    <w:abstractNumId w:val="2"/>
  </w:num>
  <w:num w:numId="14">
    <w:abstractNumId w:val="5"/>
  </w:num>
  <w:num w:numId="15">
    <w:abstractNumId w:val="0"/>
  </w:num>
  <w:num w:numId="16">
    <w:abstractNumId w:val="15"/>
  </w:num>
  <w:num w:numId="17">
    <w:abstractNumId w:val="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D9"/>
    <w:rsid w:val="00081603"/>
    <w:rsid w:val="000838A2"/>
    <w:rsid w:val="00093CB2"/>
    <w:rsid w:val="000D6343"/>
    <w:rsid w:val="001071F0"/>
    <w:rsid w:val="001136E4"/>
    <w:rsid w:val="00144625"/>
    <w:rsid w:val="0017154C"/>
    <w:rsid w:val="00193C18"/>
    <w:rsid w:val="001C2B1E"/>
    <w:rsid w:val="001F228A"/>
    <w:rsid w:val="00225E3F"/>
    <w:rsid w:val="002752B6"/>
    <w:rsid w:val="00276D72"/>
    <w:rsid w:val="002D0BB6"/>
    <w:rsid w:val="002E13A3"/>
    <w:rsid w:val="002E260E"/>
    <w:rsid w:val="00360DE4"/>
    <w:rsid w:val="0038712C"/>
    <w:rsid w:val="003D0FC6"/>
    <w:rsid w:val="003E1838"/>
    <w:rsid w:val="00411E20"/>
    <w:rsid w:val="004444EC"/>
    <w:rsid w:val="0047172E"/>
    <w:rsid w:val="004C7D7D"/>
    <w:rsid w:val="004E77D1"/>
    <w:rsid w:val="004F2BFD"/>
    <w:rsid w:val="004F5B67"/>
    <w:rsid w:val="00516FC1"/>
    <w:rsid w:val="00536B29"/>
    <w:rsid w:val="005529F9"/>
    <w:rsid w:val="00582267"/>
    <w:rsid w:val="006075E8"/>
    <w:rsid w:val="006227B9"/>
    <w:rsid w:val="006578FE"/>
    <w:rsid w:val="006715B7"/>
    <w:rsid w:val="00704705"/>
    <w:rsid w:val="007078C8"/>
    <w:rsid w:val="007312B6"/>
    <w:rsid w:val="00733E34"/>
    <w:rsid w:val="007470A4"/>
    <w:rsid w:val="007601FC"/>
    <w:rsid w:val="00760A28"/>
    <w:rsid w:val="00773F1E"/>
    <w:rsid w:val="007A524C"/>
    <w:rsid w:val="007B2BE7"/>
    <w:rsid w:val="007F52C1"/>
    <w:rsid w:val="00824AF5"/>
    <w:rsid w:val="0085480C"/>
    <w:rsid w:val="008741F6"/>
    <w:rsid w:val="008A1056"/>
    <w:rsid w:val="008A1C4E"/>
    <w:rsid w:val="008A398C"/>
    <w:rsid w:val="008A68D8"/>
    <w:rsid w:val="008B5BE2"/>
    <w:rsid w:val="00931319"/>
    <w:rsid w:val="00931A81"/>
    <w:rsid w:val="0095713A"/>
    <w:rsid w:val="009930B5"/>
    <w:rsid w:val="009B372D"/>
    <w:rsid w:val="009F3E93"/>
    <w:rsid w:val="00A1560D"/>
    <w:rsid w:val="00A37E5B"/>
    <w:rsid w:val="00A80CF9"/>
    <w:rsid w:val="00A925BC"/>
    <w:rsid w:val="00A932D9"/>
    <w:rsid w:val="00B11081"/>
    <w:rsid w:val="00B13E63"/>
    <w:rsid w:val="00BC5DC8"/>
    <w:rsid w:val="00BE144C"/>
    <w:rsid w:val="00C02C6E"/>
    <w:rsid w:val="00C0525B"/>
    <w:rsid w:val="00C43DDB"/>
    <w:rsid w:val="00C62836"/>
    <w:rsid w:val="00CA5C83"/>
    <w:rsid w:val="00CD11E6"/>
    <w:rsid w:val="00CF312D"/>
    <w:rsid w:val="00D1140D"/>
    <w:rsid w:val="00D447D7"/>
    <w:rsid w:val="00D6468A"/>
    <w:rsid w:val="00D66037"/>
    <w:rsid w:val="00DA77DA"/>
    <w:rsid w:val="00DC7500"/>
    <w:rsid w:val="00E05A01"/>
    <w:rsid w:val="00E24ECE"/>
    <w:rsid w:val="00E636D7"/>
    <w:rsid w:val="00E7069F"/>
    <w:rsid w:val="00E97816"/>
    <w:rsid w:val="00EA3A1C"/>
    <w:rsid w:val="00ED4CF2"/>
    <w:rsid w:val="00F221EC"/>
    <w:rsid w:val="00F34B29"/>
    <w:rsid w:val="00F369EF"/>
    <w:rsid w:val="00F414CB"/>
    <w:rsid w:val="00F60715"/>
    <w:rsid w:val="00F70822"/>
    <w:rsid w:val="00F756A6"/>
    <w:rsid w:val="00F77A04"/>
    <w:rsid w:val="00F817F6"/>
    <w:rsid w:val="00FA50EA"/>
    <w:rsid w:val="00FB0AD7"/>
    <w:rsid w:val="00FE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32D9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32D9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32D9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A932D9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DA77DA"/>
    <w:pPr>
      <w:ind w:left="720"/>
      <w:contextualSpacing/>
    </w:pPr>
  </w:style>
  <w:style w:type="table" w:styleId="Tablaconcuadrcula">
    <w:name w:val="Table Grid"/>
    <w:basedOn w:val="Tablanormal"/>
    <w:uiPriority w:val="59"/>
    <w:rsid w:val="00CF3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1">
    <w:name w:val="Medium Shading 1"/>
    <w:basedOn w:val="Tablanormal"/>
    <w:uiPriority w:val="63"/>
    <w:rsid w:val="00F77A0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817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17F6"/>
    <w:rPr>
      <w:rFonts w:ascii="Tahoma" w:eastAsia="Calibri" w:hAnsi="Tahoma" w:cs="Tahoma"/>
      <w:sz w:val="16"/>
      <w:szCs w:val="16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4"/>
    <w:pPr>
      <w:spacing w:after="0" w:line="240" w:lineRule="auto"/>
      <w:jc w:val="both"/>
    </w:pPr>
    <w:rPr>
      <w:rFonts w:ascii="Arial" w:eastAsia="Calibri" w:hAnsi="Arial" w:cs="Times New Roman"/>
      <w:sz w:val="24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741F6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32D9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32D9"/>
    <w:pPr>
      <w:keepNext/>
      <w:keepLines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5B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172E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717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2E"/>
    <w:rPr>
      <w:rFonts w:ascii="Arial" w:hAnsi="Arial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8741F6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32D9"/>
    <w:rPr>
      <w:rFonts w:asciiTheme="majorHAnsi" w:eastAsiaTheme="majorEastAsia" w:hAnsiTheme="majorHAnsi" w:cstheme="majorBidi"/>
      <w:b/>
      <w:bCs/>
      <w:sz w:val="28"/>
      <w:szCs w:val="26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A932D9"/>
    <w:rPr>
      <w:rFonts w:asciiTheme="majorHAnsi" w:eastAsiaTheme="majorEastAsia" w:hAnsiTheme="majorHAnsi" w:cstheme="majorBidi"/>
      <w:b/>
      <w:bCs/>
      <w:sz w:val="26"/>
      <w:lang w:val="es-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5BE2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Prrafodelista">
    <w:name w:val="List Paragraph"/>
    <w:basedOn w:val="Normal"/>
    <w:uiPriority w:val="34"/>
    <w:qFormat/>
    <w:rsid w:val="00DA77DA"/>
    <w:pPr>
      <w:ind w:left="720"/>
      <w:contextualSpacing/>
    </w:pPr>
  </w:style>
  <w:style w:type="table" w:styleId="Tablaconcuadrcula">
    <w:name w:val="Table Grid"/>
    <w:basedOn w:val="Tablanormal"/>
    <w:uiPriority w:val="59"/>
    <w:rsid w:val="00CF3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1">
    <w:name w:val="Medium Shading 1"/>
    <w:basedOn w:val="Tablanormal"/>
    <w:uiPriority w:val="63"/>
    <w:rsid w:val="00F77A0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F817F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17F6"/>
    <w:rPr>
      <w:rFonts w:ascii="Tahoma" w:eastAsia="Calibri" w:hAnsi="Tahoma" w:cs="Tahoma"/>
      <w:sz w:val="16"/>
      <w:szCs w:val="1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is%20Otros%20Documentos2\medicina\2do%20A&#241;o\plantilla2do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plantilla2do.dotm</Template>
  <TotalTime>923</TotalTime>
  <Pages>8</Pages>
  <Words>1892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Yury Mazariegos Chameleon II</dc:creator>
  <cp:keywords/>
  <dc:description/>
  <cp:lastModifiedBy>Yury Mazariegos Chameleon II</cp:lastModifiedBy>
  <cp:revision>33</cp:revision>
  <dcterms:created xsi:type="dcterms:W3CDTF">2014-07-28T03:25:00Z</dcterms:created>
  <dcterms:modified xsi:type="dcterms:W3CDTF">2014-08-12T13:11:00Z</dcterms:modified>
</cp:coreProperties>
</file>